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345B6" w14:textId="3FFD8C80" w:rsidR="00E336FF" w:rsidRDefault="00044DC5">
      <w:r w:rsidRPr="000D10D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80" behindDoc="0" locked="0" layoutInCell="1" allowOverlap="1" wp14:anchorId="33964AF5" wp14:editId="0AB2F1D2">
                <wp:simplePos x="0" y="0"/>
                <wp:positionH relativeFrom="page">
                  <wp:posOffset>4191556</wp:posOffset>
                </wp:positionH>
                <wp:positionV relativeFrom="page">
                  <wp:posOffset>2676455</wp:posOffset>
                </wp:positionV>
                <wp:extent cx="2313699" cy="3851160"/>
                <wp:effectExtent l="0" t="0" r="0" b="10160"/>
                <wp:wrapThrough wrapText="bothSides">
                  <wp:wrapPolygon edited="0">
                    <wp:start x="593" y="0"/>
                    <wp:lineTo x="593" y="21586"/>
                    <wp:lineTo x="20871" y="21586"/>
                    <wp:lineTo x="20871" y="0"/>
                    <wp:lineTo x="593" y="0"/>
                  </wp:wrapPolygon>
                </wp:wrapThrough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699" cy="385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F121FF6" w14:textId="77777777" w:rsidR="00782DA1" w:rsidRDefault="00782DA1" w:rsidP="000D10DE">
                            <w:pPr>
                              <w:rPr>
                                <w:b/>
                                <w:lang w:val="de-AT"/>
                              </w:rPr>
                            </w:pPr>
                          </w:p>
                          <w:p w14:paraId="4560D5DE" w14:textId="57A4C0ED" w:rsidR="00782DA1" w:rsidRDefault="00782DA1" w:rsidP="000D10D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lang w:val="de-AT"/>
                              </w:rPr>
                            </w:pPr>
                            <w:r w:rsidRPr="000D10DE">
                              <w:rPr>
                                <w:b/>
                                <w:lang w:val="de-AT"/>
                              </w:rPr>
                              <w:t>Videoarchiv</w:t>
                            </w:r>
                            <w:r>
                              <w:rPr>
                                <w:b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de-AT"/>
                              </w:rPr>
                              <w:br/>
                            </w:r>
                            <w:r w:rsidRPr="000D10DE">
                              <w:rPr>
                                <w:lang w:val="de-AT"/>
                              </w:rPr>
                              <w:t>Video- bzw. DVD-Sammlung für Forschungszwecke mit</w:t>
                            </w:r>
                            <w:r>
                              <w:rPr>
                                <w:lang w:val="de-AT"/>
                              </w:rPr>
                              <w:br/>
                            </w:r>
                            <w:r w:rsidRPr="000D10DE">
                              <w:rPr>
                                <w:lang w:val="de-AT"/>
                              </w:rPr>
                              <w:t>mehr als 20.000 Titeln</w:t>
                            </w:r>
                          </w:p>
                          <w:p w14:paraId="2EF973A6" w14:textId="54667730" w:rsidR="00782DA1" w:rsidRPr="002D7049" w:rsidRDefault="004B0066" w:rsidP="000D10D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lang w:val="de-AT"/>
                              </w:rPr>
                              <w:t>Konferenzen und Vortragsreihen</w:t>
                            </w:r>
                            <w:r w:rsidR="00782DA1" w:rsidRPr="002D7049">
                              <w:rPr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lang w:val="de-AT"/>
                              </w:rPr>
                              <w:t xml:space="preserve">im interdisziplinären Feld der Amerikastudien </w:t>
                            </w:r>
                          </w:p>
                          <w:p w14:paraId="32D68484" w14:textId="2D3302A2" w:rsidR="00782DA1" w:rsidRPr="004B0066" w:rsidRDefault="00782DA1" w:rsidP="000D10D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lang w:val="de-DE"/>
                              </w:rPr>
                            </w:pPr>
                            <w:r w:rsidRPr="0086048C">
                              <w:rPr>
                                <w:b/>
                                <w:lang w:val="de-AT"/>
                              </w:rPr>
                              <w:t>ZIAS</w:t>
                            </w:r>
                            <w:r w:rsidRPr="0086048C">
                              <w:rPr>
                                <w:lang w:val="de-AT"/>
                              </w:rPr>
                              <w:br/>
                              <w:t>Institutszusammenarbeit mit dem Zentrum für</w:t>
                            </w:r>
                            <w:r w:rsidRPr="0086048C">
                              <w:rPr>
                                <w:lang w:val="de-AT"/>
                              </w:rPr>
                              <w:br/>
                              <w:t>Interamerikanische Studien</w:t>
                            </w:r>
                          </w:p>
                          <w:p w14:paraId="6AA6944B" w14:textId="55F7DFD2" w:rsidR="00782DA1" w:rsidRPr="004B0066" w:rsidRDefault="004B0066" w:rsidP="004B0066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Delocating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Mountains: Cinematic Landscapes and </w:t>
                            </w:r>
                            <w:r w:rsidRPr="004B0066">
                              <w:rPr>
                                <w:b/>
                              </w:rPr>
                              <w:t>the Alpine Model</w:t>
                            </w:r>
                            <w:r w:rsidR="00782DA1" w:rsidRPr="004B0066">
                              <w:rPr>
                                <w:b/>
                              </w:rPr>
                              <w:br/>
                            </w:r>
                            <w:proofErr w:type="spellStart"/>
                            <w:r w:rsidR="00782DA1" w:rsidRPr="004B0066">
                              <w:t>Projekt</w:t>
                            </w:r>
                            <w:proofErr w:type="spellEnd"/>
                            <w:r w:rsidR="00782DA1" w:rsidRPr="004B0066">
                              <w:t xml:space="preserve"> des FWF</w:t>
                            </w:r>
                            <w:r w:rsidR="00782DA1" w:rsidRPr="004B0066">
                              <w:br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64AF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30.05pt;margin-top:210.75pt;width:182.2pt;height:303.25pt;z-index:2516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" filled="f" stroked="f">
                <v:textbox inset=",0,,0">
                  <w:txbxContent>
                    <w:p w14:paraId="0F121FF6" w14:textId="77777777" w:rsidR="00782DA1" w:rsidRDefault="00782DA1" w:rsidP="000D10DE">
                      <w:pPr>
                        <w:rPr>
                          <w:b/>
                          <w:lang w:val="de-AT"/>
                        </w:rPr>
                      </w:pPr>
                    </w:p>
                    <w:p w14:paraId="4560D5DE" w14:textId="57A4C0ED" w:rsidR="00782DA1" w:rsidRDefault="00782DA1" w:rsidP="000D10DE">
                      <w:pPr>
                        <w:numPr>
                          <w:ilvl w:val="0"/>
                          <w:numId w:val="1"/>
                        </w:numPr>
                        <w:rPr>
                          <w:lang w:val="de-AT"/>
                        </w:rPr>
                      </w:pPr>
                      <w:r w:rsidRPr="000D10DE">
                        <w:rPr>
                          <w:b/>
                          <w:lang w:val="de-AT"/>
                        </w:rPr>
                        <w:t>Videoarchiv</w:t>
                      </w:r>
                      <w:r>
                        <w:rPr>
                          <w:b/>
                          <w:lang w:val="de-AT"/>
                        </w:rPr>
                        <w:t xml:space="preserve"> </w:t>
                      </w:r>
                      <w:r>
                        <w:rPr>
                          <w:b/>
                          <w:lang w:val="de-AT"/>
                        </w:rPr>
                        <w:br/>
                      </w:r>
                      <w:r w:rsidRPr="000D10DE">
                        <w:rPr>
                          <w:lang w:val="de-AT"/>
                        </w:rPr>
                        <w:t>Video- bzw. DVD-Sammlung für Forschungszwecke mit</w:t>
                      </w:r>
                      <w:r>
                        <w:rPr>
                          <w:lang w:val="de-AT"/>
                        </w:rPr>
                        <w:br/>
                      </w:r>
                      <w:r w:rsidRPr="000D10DE">
                        <w:rPr>
                          <w:lang w:val="de-AT"/>
                        </w:rPr>
                        <w:t>mehr als 20.000 Titeln</w:t>
                      </w:r>
                    </w:p>
                    <w:p w14:paraId="2EF973A6" w14:textId="54667730" w:rsidR="00782DA1" w:rsidRPr="002D7049" w:rsidRDefault="004B0066" w:rsidP="000D10DE">
                      <w:pPr>
                        <w:numPr>
                          <w:ilvl w:val="0"/>
                          <w:numId w:val="1"/>
                        </w:numPr>
                        <w:rPr>
                          <w:lang w:val="de-AT"/>
                        </w:rPr>
                      </w:pPr>
                      <w:r>
                        <w:rPr>
                          <w:b/>
                          <w:lang w:val="de-AT"/>
                        </w:rPr>
                        <w:t>Konferenzen und Vortragsreihen</w:t>
                      </w:r>
                      <w:r w:rsidR="00782DA1" w:rsidRPr="002D7049">
                        <w:rPr>
                          <w:lang w:val="de-AT"/>
                        </w:rPr>
                        <w:t xml:space="preserve"> </w:t>
                      </w:r>
                      <w:r>
                        <w:rPr>
                          <w:lang w:val="de-AT"/>
                        </w:rPr>
                        <w:t xml:space="preserve">im interdisziplinären Feld der Amerikastudien </w:t>
                      </w:r>
                    </w:p>
                    <w:p w14:paraId="32D68484" w14:textId="2D3302A2" w:rsidR="00782DA1" w:rsidRPr="004B0066" w:rsidRDefault="00782DA1" w:rsidP="000D10DE">
                      <w:pPr>
                        <w:numPr>
                          <w:ilvl w:val="0"/>
                          <w:numId w:val="1"/>
                        </w:numPr>
                        <w:rPr>
                          <w:lang w:val="de-DE"/>
                        </w:rPr>
                      </w:pPr>
                      <w:r w:rsidRPr="0086048C">
                        <w:rPr>
                          <w:b/>
                          <w:lang w:val="de-AT"/>
                        </w:rPr>
                        <w:t>ZIAS</w:t>
                      </w:r>
                      <w:r w:rsidRPr="0086048C">
                        <w:rPr>
                          <w:lang w:val="de-AT"/>
                        </w:rPr>
                        <w:br/>
                        <w:t>Institutszusammenarbeit mit dem Zentrum für</w:t>
                      </w:r>
                      <w:r w:rsidRPr="0086048C">
                        <w:rPr>
                          <w:lang w:val="de-AT"/>
                        </w:rPr>
                        <w:br/>
                        <w:t>Interamerikanische Studien</w:t>
                      </w:r>
                    </w:p>
                    <w:p w14:paraId="6AA6944B" w14:textId="55F7DFD2" w:rsidR="00782DA1" w:rsidRPr="004B0066" w:rsidRDefault="004B0066" w:rsidP="004B0066">
                      <w:pPr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rPr>
                          <w:b/>
                        </w:rPr>
                        <w:t>Delocating</w:t>
                      </w:r>
                      <w:proofErr w:type="spellEnd"/>
                      <w:r>
                        <w:rPr>
                          <w:b/>
                        </w:rPr>
                        <w:t xml:space="preserve"> Mountains: Cinematic Landscapes and </w:t>
                      </w:r>
                      <w:r w:rsidRPr="004B0066">
                        <w:rPr>
                          <w:b/>
                        </w:rPr>
                        <w:t>the Alpine Model</w:t>
                      </w:r>
                      <w:r w:rsidR="00782DA1" w:rsidRPr="004B0066">
                        <w:rPr>
                          <w:b/>
                        </w:rPr>
                        <w:br/>
                      </w:r>
                      <w:proofErr w:type="spellStart"/>
                      <w:r w:rsidR="00782DA1" w:rsidRPr="004B0066">
                        <w:t>Projekt</w:t>
                      </w:r>
                      <w:proofErr w:type="spellEnd"/>
                      <w:r w:rsidR="00782DA1" w:rsidRPr="004B0066">
                        <w:t xml:space="preserve"> des FWF</w:t>
                      </w:r>
                      <w:r w:rsidR="00782DA1" w:rsidRPr="004B0066">
                        <w:br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D4FD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3080" behindDoc="0" locked="0" layoutInCell="1" allowOverlap="1" wp14:anchorId="7C232672" wp14:editId="3F8504B8">
                <wp:simplePos x="0" y="0"/>
                <wp:positionH relativeFrom="page">
                  <wp:posOffset>4266565</wp:posOffset>
                </wp:positionH>
                <wp:positionV relativeFrom="page">
                  <wp:posOffset>6527165</wp:posOffset>
                </wp:positionV>
                <wp:extent cx="2213610" cy="361950"/>
                <wp:effectExtent l="0" t="0" r="0" b="19050"/>
                <wp:wrapTight wrapText="bothSides">
                  <wp:wrapPolygon edited="0">
                    <wp:start x="248" y="0"/>
                    <wp:lineTo x="248" y="21221"/>
                    <wp:lineTo x="21067" y="21221"/>
                    <wp:lineTo x="21067" y="0"/>
                    <wp:lineTo x="248" y="0"/>
                  </wp:wrapPolygon>
                </wp:wrapTight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91691" w14:textId="77777777" w:rsidR="00DD4FD4" w:rsidRDefault="00DD4FD4" w:rsidP="00DD4FD4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32672" id="Text Box 29" o:spid="_x0000_s1027" type="#_x0000_t202" style="position:absolute;margin-left:335.95pt;margin-top:513.95pt;width:174.3pt;height:28.5pt;z-index:25169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" filled="f" stroked="f">
                <v:textbox inset=",0,,0">
                  <w:txbxContent>
                    <w:p w14:paraId="57591691" w14:textId="77777777" w:rsidR="00DD4FD4" w:rsidRDefault="00DD4FD4" w:rsidP="00DD4FD4">
                      <w:pPr>
                        <w:pStyle w:val="Symbol"/>
                      </w:pPr>
                      <w:r>
                        <w:sym w:font="Wingdings" w:char="F09A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33FCF" w:rsidRPr="000D10DE">
        <w:rPr>
          <w:noProof/>
          <w:lang w:val="de-DE" w:eastAsia="de-DE"/>
        </w:rPr>
        <w:drawing>
          <wp:anchor distT="0" distB="0" distL="114300" distR="114300" simplePos="0" relativeHeight="251675672" behindDoc="0" locked="0" layoutInCell="1" allowOverlap="1" wp14:anchorId="2456DEF7" wp14:editId="043F9CB4">
            <wp:simplePos x="0" y="0"/>
            <wp:positionH relativeFrom="page">
              <wp:posOffset>7924800</wp:posOffset>
            </wp:positionH>
            <wp:positionV relativeFrom="page">
              <wp:posOffset>2284095</wp:posOffset>
            </wp:positionV>
            <wp:extent cx="2075180" cy="3248025"/>
            <wp:effectExtent l="0" t="0" r="7620" b="3175"/>
            <wp:wrapThrough wrapText="bothSides">
              <wp:wrapPolygon edited="0">
                <wp:start x="0" y="0"/>
                <wp:lineTo x="0" y="21452"/>
                <wp:lineTo x="21415" y="21452"/>
                <wp:lineTo x="21415" y="0"/>
                <wp:lineTo x="0" y="0"/>
              </wp:wrapPolygon>
            </wp:wrapThrough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tue-Of-Liberty-Wallpaper-Background.jpg"/>
                    <pic:cNvPicPr/>
                  </pic:nvPicPr>
                  <pic:blipFill rotWithShape="1">
                    <a:blip r:embed="rId7">
                      <a:alphaModFix/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0" r="23906"/>
                    <a:stretch/>
                  </pic:blipFill>
                  <pic:spPr bwMode="auto">
                    <a:xfrm>
                      <a:off x="0" y="0"/>
                      <a:ext cx="207518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FCF" w:rsidRPr="000D10D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1032" behindDoc="0" locked="0" layoutInCell="1" allowOverlap="1" wp14:anchorId="2A4AEC72" wp14:editId="76BF5D6B">
                <wp:simplePos x="0" y="0"/>
                <wp:positionH relativeFrom="page">
                  <wp:posOffset>7858760</wp:posOffset>
                </wp:positionH>
                <wp:positionV relativeFrom="page">
                  <wp:posOffset>5532755</wp:posOffset>
                </wp:positionV>
                <wp:extent cx="2214880" cy="534670"/>
                <wp:effectExtent l="0" t="0" r="0" b="0"/>
                <wp:wrapThrough wrapText="bothSides">
                  <wp:wrapPolygon edited="0">
                    <wp:start x="0" y="0"/>
                    <wp:lineTo x="0" y="20523"/>
                    <wp:lineTo x="21303" y="20523"/>
                    <wp:lineTo x="21303" y="0"/>
                    <wp:lineTo x="0" y="0"/>
                  </wp:wrapPolygon>
                </wp:wrapThrough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5346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5B7F69C" w14:textId="2C1974C1" w:rsidR="00782DA1" w:rsidRPr="00533FCF" w:rsidRDefault="00782DA1" w:rsidP="00533FC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Leopold-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</w:rPr>
                              <w:t>Franzens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Universität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AEC72" id="Rectangle 4" o:spid="_x0000_s1028" style="position:absolute;margin-left:618.8pt;margin-top:435.65pt;width:174.4pt;height:42.1pt;z-index:25169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" fillcolor="#4b5a60 [3215]" stroked="f">
                <v:textbox inset=",14.4pt,,14.4pt">
                  <w:txbxContent>
                    <w:p w14:paraId="05B7F69C" w14:textId="2C1974C1" w:rsidR="00782DA1" w:rsidRPr="00533FCF" w:rsidRDefault="00782DA1" w:rsidP="00533FC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Leopold-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Franzens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</w:rPr>
                        <w:t xml:space="preserve"> Universität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33FCF" w:rsidRPr="000D10DE">
        <w:rPr>
          <w:noProof/>
          <w:lang w:val="de-DE" w:eastAsia="de-DE"/>
        </w:rPr>
        <w:drawing>
          <wp:anchor distT="0" distB="0" distL="114300" distR="114300" simplePos="0" relativeHeight="251677720" behindDoc="0" locked="0" layoutInCell="1" allowOverlap="1" wp14:anchorId="2A937E7A" wp14:editId="6F756144">
            <wp:simplePos x="0" y="0"/>
            <wp:positionH relativeFrom="page">
              <wp:posOffset>8750300</wp:posOffset>
            </wp:positionH>
            <wp:positionV relativeFrom="page">
              <wp:posOffset>6156325</wp:posOffset>
            </wp:positionV>
            <wp:extent cx="381000" cy="770890"/>
            <wp:effectExtent l="0" t="0" r="0" b="0"/>
            <wp:wrapThrough wrapText="bothSides">
              <wp:wrapPolygon edited="0">
                <wp:start x="0" y="0"/>
                <wp:lineTo x="0" y="20639"/>
                <wp:lineTo x="20160" y="20639"/>
                <wp:lineTo x="20160" y="0"/>
                <wp:lineTo x="0" y="0"/>
              </wp:wrapPolygon>
            </wp:wrapThrough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48C" w:rsidRPr="000D10D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44" behindDoc="0" locked="0" layoutInCell="1" allowOverlap="1" wp14:anchorId="67340AB9" wp14:editId="0085E41F">
                <wp:simplePos x="0" y="0"/>
                <wp:positionH relativeFrom="page">
                  <wp:posOffset>4266565</wp:posOffset>
                </wp:positionH>
                <wp:positionV relativeFrom="page">
                  <wp:posOffset>2393315</wp:posOffset>
                </wp:positionV>
                <wp:extent cx="2240280" cy="396875"/>
                <wp:effectExtent l="0" t="0" r="0" b="9525"/>
                <wp:wrapThrough wrapText="bothSides">
                  <wp:wrapPolygon edited="0">
                    <wp:start x="0" y="0"/>
                    <wp:lineTo x="0" y="20736"/>
                    <wp:lineTo x="21306" y="20736"/>
                    <wp:lineTo x="21306" y="0"/>
                    <wp:lineTo x="0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396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FBE49F4" w14:textId="77777777" w:rsidR="00782DA1" w:rsidRDefault="00782DA1" w:rsidP="000D10DE">
                            <w:pPr>
                              <w:pStyle w:val="Heading2"/>
                            </w:pPr>
                            <w:proofErr w:type="spellStart"/>
                            <w:r>
                              <w:t>Aktivitäten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40AB9" id="Rectangle 3" o:spid="_x0000_s1029" style="position:absolute;margin-left:335.95pt;margin-top:188.45pt;width:176.4pt;height:31.25pt;z-index:25167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" fillcolor="#4b5a60 [3215]" stroked="f">
                <v:textbox>
                  <w:txbxContent>
                    <w:p w14:paraId="2FBE49F4" w14:textId="77777777" w:rsidR="00782DA1" w:rsidRDefault="00782DA1" w:rsidP="000D10DE">
                      <w:pPr>
                        <w:pStyle w:val="Heading2"/>
                      </w:pPr>
                      <w:proofErr w:type="spellStart"/>
                      <w:r>
                        <w:t>Aktivitäten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6048C" w:rsidRPr="000D10DE">
        <w:rPr>
          <w:noProof/>
          <w:lang w:val="de-DE" w:eastAsia="de-DE"/>
        </w:rPr>
        <w:drawing>
          <wp:anchor distT="0" distB="0" distL="114300" distR="114300" simplePos="0" relativeHeight="251674648" behindDoc="0" locked="0" layoutInCell="1" allowOverlap="1" wp14:anchorId="4123ADF0" wp14:editId="2B14C20A">
            <wp:simplePos x="0" y="0"/>
            <wp:positionH relativeFrom="page">
              <wp:posOffset>4266565</wp:posOffset>
            </wp:positionH>
            <wp:positionV relativeFrom="page">
              <wp:posOffset>636270</wp:posOffset>
            </wp:positionV>
            <wp:extent cx="2240280" cy="1839595"/>
            <wp:effectExtent l="0" t="0" r="0" b="0"/>
            <wp:wrapThrough wrapText="bothSides">
              <wp:wrapPolygon edited="0">
                <wp:start x="0" y="0"/>
                <wp:lineTo x="0" y="21175"/>
                <wp:lineTo x="21306" y="21175"/>
                <wp:lineTo x="21306" y="0"/>
                <wp:lineTo x="0" y="0"/>
              </wp:wrapPolygon>
            </wp:wrapThrough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d_states_fla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48C" w:rsidRPr="000D10DE">
        <w:rPr>
          <w:noProof/>
          <w:lang w:val="de-DE" w:eastAsia="de-DE"/>
        </w:rPr>
        <w:drawing>
          <wp:anchor distT="0" distB="0" distL="118745" distR="118745" simplePos="0" relativeHeight="251680792" behindDoc="0" locked="0" layoutInCell="1" allowOverlap="1" wp14:anchorId="0222664D" wp14:editId="3AC465C8">
            <wp:simplePos x="0" y="0"/>
            <wp:positionH relativeFrom="page">
              <wp:posOffset>673100</wp:posOffset>
            </wp:positionH>
            <wp:positionV relativeFrom="page">
              <wp:posOffset>636905</wp:posOffset>
            </wp:positionV>
            <wp:extent cx="2214245" cy="1839595"/>
            <wp:effectExtent l="0" t="0" r="0" b="0"/>
            <wp:wrapTight wrapText="bothSides">
              <wp:wrapPolygon edited="0">
                <wp:start x="0" y="0"/>
                <wp:lineTo x="0" y="21175"/>
                <wp:lineTo x="21309" y="21175"/>
                <wp:lineTo x="21309" y="0"/>
                <wp:lineTo x="0" y="0"/>
              </wp:wrapPolygon>
            </wp:wrapTight>
            <wp:docPr id="5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all photo download:42-155812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48C" w:rsidRPr="000D10D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1816" behindDoc="0" locked="0" layoutInCell="1" allowOverlap="1" wp14:anchorId="46B740CE" wp14:editId="7D03D8F2">
                <wp:simplePos x="0" y="0"/>
                <wp:positionH relativeFrom="page">
                  <wp:posOffset>673100</wp:posOffset>
                </wp:positionH>
                <wp:positionV relativeFrom="page">
                  <wp:posOffset>2806065</wp:posOffset>
                </wp:positionV>
                <wp:extent cx="2312035" cy="4199890"/>
                <wp:effectExtent l="0" t="0" r="0" b="16510"/>
                <wp:wrapThrough wrapText="bothSides">
                  <wp:wrapPolygon edited="0">
                    <wp:start x="237" y="0"/>
                    <wp:lineTo x="237" y="21554"/>
                    <wp:lineTo x="21119" y="21554"/>
                    <wp:lineTo x="21119" y="0"/>
                    <wp:lineTo x="237" y="0"/>
                  </wp:wrapPolygon>
                </wp:wrapThrough>
                <wp:docPr id="5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419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B64DA21" w14:textId="77777777" w:rsidR="00782DA1" w:rsidRDefault="00782DA1" w:rsidP="000D10DE">
                            <w:pPr>
                              <w:pStyle w:val="Header"/>
                              <w:rPr>
                                <w:b/>
                                <w:lang w:val="de-AT"/>
                              </w:rPr>
                            </w:pPr>
                          </w:p>
                          <w:p w14:paraId="3F9FA46D" w14:textId="77777777" w:rsidR="00782DA1" w:rsidRDefault="00782DA1" w:rsidP="000D10DE">
                            <w:pPr>
                              <w:pStyle w:val="Header"/>
                              <w:rPr>
                                <w:b/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lang w:val="de-AT"/>
                              </w:rPr>
                              <w:t>Schwerpunkte:</w:t>
                            </w:r>
                          </w:p>
                          <w:p w14:paraId="308D1F83" w14:textId="77777777" w:rsidR="00782DA1" w:rsidRDefault="00782DA1" w:rsidP="000D10DE">
                            <w:pPr>
                              <w:pStyle w:val="Header"/>
                              <w:rPr>
                                <w:b/>
                                <w:lang w:val="de-AT"/>
                              </w:rPr>
                            </w:pPr>
                          </w:p>
                          <w:p w14:paraId="7DFD71DB" w14:textId="7F1564A4" w:rsidR="00782DA1" w:rsidRDefault="00782DA1" w:rsidP="0086048C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lang w:val="de-AT"/>
                              </w:rPr>
                              <w:t xml:space="preserve">American </w:t>
                            </w:r>
                            <w:proofErr w:type="spellStart"/>
                            <w:r>
                              <w:rPr>
                                <w:b/>
                                <w:lang w:val="de-AT"/>
                              </w:rPr>
                              <w:t>Literature</w:t>
                            </w:r>
                            <w:proofErr w:type="spellEnd"/>
                            <w:r>
                              <w:rPr>
                                <w:b/>
                                <w:lang w:val="de-AT"/>
                              </w:rPr>
                              <w:br/>
                            </w:r>
                          </w:p>
                          <w:p w14:paraId="7714A63C" w14:textId="72C2E72E" w:rsidR="00782DA1" w:rsidRPr="002D7049" w:rsidRDefault="00782DA1" w:rsidP="000D10DE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</w:pPr>
                            <w:r w:rsidRPr="00C127FF">
                              <w:rPr>
                                <w:b/>
                                <w:lang w:val="de-AT"/>
                              </w:rPr>
                              <w:t xml:space="preserve">American Culture </w:t>
                            </w:r>
                            <w:r>
                              <w:rPr>
                                <w:b/>
                                <w:lang w:val="de-AT"/>
                              </w:rPr>
                              <w:br/>
                            </w:r>
                          </w:p>
                          <w:p w14:paraId="6E3A4268" w14:textId="77777777" w:rsidR="00782DA1" w:rsidRPr="00777AFA" w:rsidRDefault="00782DA1" w:rsidP="000D10DE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rPr>
                                <w:lang w:val="de-AT"/>
                              </w:rPr>
                            </w:pPr>
                            <w:r w:rsidRPr="00C127FF">
                              <w:rPr>
                                <w:b/>
                                <w:lang w:val="de-AT"/>
                              </w:rPr>
                              <w:t xml:space="preserve">Film </w:t>
                            </w:r>
                            <w:proofErr w:type="spellStart"/>
                            <w:r w:rsidRPr="00C127FF">
                              <w:rPr>
                                <w:b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C127FF">
                              <w:rPr>
                                <w:b/>
                                <w:lang w:val="de-AT"/>
                              </w:rPr>
                              <w:t xml:space="preserve"> Media Studies</w:t>
                            </w:r>
                            <w:r>
                              <w:rPr>
                                <w:b/>
                                <w:lang w:val="de-AT"/>
                              </w:rPr>
                              <w:br/>
                            </w:r>
                          </w:p>
                          <w:p w14:paraId="4C127E4D" w14:textId="5F9A95CE" w:rsidR="00782DA1" w:rsidRDefault="00782DA1" w:rsidP="000D10DE">
                            <w:pPr>
                              <w:pStyle w:val="Footer"/>
                              <w:rPr>
                                <w:b/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lang w:val="de-AT"/>
                              </w:rPr>
                              <w:t xml:space="preserve">Durch das Studium vermittelte Qualifikationen eignen sich für verschiedenste Berufsfelder: </w:t>
                            </w:r>
                            <w:r>
                              <w:rPr>
                                <w:b/>
                                <w:lang w:val="de-AT"/>
                              </w:rPr>
                              <w:br/>
                            </w:r>
                          </w:p>
                          <w:p w14:paraId="7C8426D0" w14:textId="77777777" w:rsidR="00782DA1" w:rsidRPr="0086048C" w:rsidRDefault="00782DA1" w:rsidP="000D10DE">
                            <w:pPr>
                              <w:pStyle w:val="Footer"/>
                              <w:numPr>
                                <w:ilvl w:val="0"/>
                                <w:numId w:val="2"/>
                              </w:numPr>
                              <w:rPr>
                                <w:lang w:val="de-AT"/>
                              </w:rPr>
                            </w:pPr>
                            <w:r w:rsidRPr="0086048C">
                              <w:rPr>
                                <w:lang w:val="de-AT"/>
                              </w:rPr>
                              <w:t>Journalismus</w:t>
                            </w:r>
                          </w:p>
                          <w:p w14:paraId="74D1E768" w14:textId="77777777" w:rsidR="00782DA1" w:rsidRPr="0086048C" w:rsidRDefault="00782DA1" w:rsidP="000D10DE">
                            <w:pPr>
                              <w:pStyle w:val="Footer"/>
                              <w:numPr>
                                <w:ilvl w:val="0"/>
                                <w:numId w:val="2"/>
                              </w:numPr>
                              <w:rPr>
                                <w:lang w:val="de-AT"/>
                              </w:rPr>
                            </w:pPr>
                            <w:r w:rsidRPr="0086048C">
                              <w:rPr>
                                <w:lang w:val="de-AT"/>
                              </w:rPr>
                              <w:t>Neue Medien</w:t>
                            </w:r>
                          </w:p>
                          <w:p w14:paraId="33A765B6" w14:textId="40DC4DFD" w:rsidR="00782DA1" w:rsidRPr="0086048C" w:rsidRDefault="004B0066" w:rsidP="000D10DE">
                            <w:pPr>
                              <w:pStyle w:val="Footer"/>
                              <w:numPr>
                                <w:ilvl w:val="0"/>
                                <w:numId w:val="2"/>
                              </w:num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Lehramt Englisch</w:t>
                            </w:r>
                          </w:p>
                          <w:p w14:paraId="37F5C45E" w14:textId="0910726D" w:rsidR="00782DA1" w:rsidRPr="0086048C" w:rsidRDefault="004B0066" w:rsidP="000D10DE">
                            <w:pPr>
                              <w:pStyle w:val="Footer"/>
                              <w:numPr>
                                <w:ilvl w:val="0"/>
                                <w:numId w:val="2"/>
                              </w:num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D</w:t>
                            </w:r>
                            <w:r w:rsidR="00782DA1" w:rsidRPr="0086048C">
                              <w:rPr>
                                <w:lang w:val="de-AT"/>
                              </w:rPr>
                              <w:t>iplomatischer Dienst</w:t>
                            </w:r>
                          </w:p>
                          <w:p w14:paraId="6A7B2E66" w14:textId="77777777" w:rsidR="00782DA1" w:rsidRPr="0086048C" w:rsidRDefault="00782DA1" w:rsidP="000D10DE">
                            <w:pPr>
                              <w:pStyle w:val="Footer"/>
                              <w:numPr>
                                <w:ilvl w:val="0"/>
                                <w:numId w:val="2"/>
                              </w:numPr>
                              <w:rPr>
                                <w:lang w:val="de-AT"/>
                              </w:rPr>
                            </w:pPr>
                            <w:r w:rsidRPr="0086048C">
                              <w:rPr>
                                <w:lang w:val="de-AT"/>
                              </w:rPr>
                              <w:t>Marketing</w:t>
                            </w:r>
                          </w:p>
                          <w:p w14:paraId="12B0009C" w14:textId="77777777" w:rsidR="00782DA1" w:rsidRPr="0086048C" w:rsidRDefault="00782DA1" w:rsidP="000D10DE">
                            <w:pPr>
                              <w:pStyle w:val="Footer"/>
                              <w:numPr>
                                <w:ilvl w:val="0"/>
                                <w:numId w:val="2"/>
                              </w:numPr>
                              <w:rPr>
                                <w:lang w:val="de-AT"/>
                              </w:rPr>
                            </w:pPr>
                            <w:r w:rsidRPr="0086048C">
                              <w:rPr>
                                <w:lang w:val="de-AT"/>
                              </w:rPr>
                              <w:t xml:space="preserve">Erwachsenenbildung </w:t>
                            </w:r>
                          </w:p>
                          <w:p w14:paraId="05141653" w14:textId="77777777" w:rsidR="00782DA1" w:rsidRPr="0086048C" w:rsidRDefault="00782DA1" w:rsidP="000D10DE">
                            <w:pPr>
                              <w:pStyle w:val="Footer"/>
                              <w:numPr>
                                <w:ilvl w:val="0"/>
                                <w:numId w:val="2"/>
                              </w:numPr>
                              <w:rPr>
                                <w:lang w:val="de-AT"/>
                              </w:rPr>
                            </w:pPr>
                            <w:r w:rsidRPr="0086048C">
                              <w:rPr>
                                <w:lang w:val="de-AT"/>
                              </w:rPr>
                              <w:t>Verlagswesen</w:t>
                            </w:r>
                          </w:p>
                          <w:p w14:paraId="6EA923B9" w14:textId="432610A5" w:rsidR="00782DA1" w:rsidRDefault="004B0066" w:rsidP="000D10DE">
                            <w:pPr>
                              <w:pStyle w:val="Footer"/>
                              <w:numPr>
                                <w:ilvl w:val="0"/>
                                <w:numId w:val="2"/>
                              </w:num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Ö</w:t>
                            </w:r>
                            <w:r w:rsidR="00782DA1" w:rsidRPr="0086048C">
                              <w:rPr>
                                <w:lang w:val="de-AT"/>
                              </w:rPr>
                              <w:t>ffentliche Verwaltung</w:t>
                            </w:r>
                          </w:p>
                          <w:p w14:paraId="2659619C" w14:textId="1C6A7DC5" w:rsidR="004B0066" w:rsidRPr="0086048C" w:rsidRDefault="004B0066" w:rsidP="000D10DE">
                            <w:pPr>
                              <w:pStyle w:val="Footer"/>
                              <w:numPr>
                                <w:ilvl w:val="0"/>
                                <w:numId w:val="2"/>
                              </w:num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Akademischer Werdegang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40CE" id="Text Box 26" o:spid="_x0000_s1030" type="#_x0000_t202" style="position:absolute;margin-left:53pt;margin-top:220.95pt;width:182.05pt;height:330.7pt;z-index:25168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" filled="f" stroked="f">
                <v:textbox inset=",0,,0">
                  <w:txbxContent>
                    <w:p w14:paraId="1B64DA21" w14:textId="77777777" w:rsidR="00782DA1" w:rsidRDefault="00782DA1" w:rsidP="000D10DE">
                      <w:pPr>
                        <w:pStyle w:val="Header"/>
                        <w:rPr>
                          <w:b/>
                          <w:lang w:val="de-AT"/>
                        </w:rPr>
                      </w:pPr>
                    </w:p>
                    <w:p w14:paraId="3F9FA46D" w14:textId="77777777" w:rsidR="00782DA1" w:rsidRDefault="00782DA1" w:rsidP="000D10DE">
                      <w:pPr>
                        <w:pStyle w:val="Header"/>
                        <w:rPr>
                          <w:b/>
                          <w:lang w:val="de-AT"/>
                        </w:rPr>
                      </w:pPr>
                      <w:r>
                        <w:rPr>
                          <w:b/>
                          <w:lang w:val="de-AT"/>
                        </w:rPr>
                        <w:t>Schwerpunkte:</w:t>
                      </w:r>
                    </w:p>
                    <w:p w14:paraId="308D1F83" w14:textId="77777777" w:rsidR="00782DA1" w:rsidRDefault="00782DA1" w:rsidP="000D10DE">
                      <w:pPr>
                        <w:pStyle w:val="Header"/>
                        <w:rPr>
                          <w:b/>
                          <w:lang w:val="de-AT"/>
                        </w:rPr>
                      </w:pPr>
                    </w:p>
                    <w:p w14:paraId="7DFD71DB" w14:textId="7F1564A4" w:rsidR="00782DA1" w:rsidRDefault="00782DA1" w:rsidP="0086048C">
                      <w:pPr>
                        <w:pStyle w:val="Header"/>
                        <w:numPr>
                          <w:ilvl w:val="0"/>
                          <w:numId w:val="2"/>
                        </w:numPr>
                        <w:rPr>
                          <w:b/>
                          <w:lang w:val="de-AT"/>
                        </w:rPr>
                      </w:pPr>
                      <w:r>
                        <w:rPr>
                          <w:b/>
                          <w:lang w:val="de-AT"/>
                        </w:rPr>
                        <w:t xml:space="preserve">American </w:t>
                      </w:r>
                      <w:proofErr w:type="spellStart"/>
                      <w:r>
                        <w:rPr>
                          <w:b/>
                          <w:lang w:val="de-AT"/>
                        </w:rPr>
                        <w:t>Literature</w:t>
                      </w:r>
                      <w:proofErr w:type="spellEnd"/>
                      <w:r>
                        <w:rPr>
                          <w:b/>
                          <w:lang w:val="de-AT"/>
                        </w:rPr>
                        <w:br/>
                      </w:r>
                    </w:p>
                    <w:p w14:paraId="7714A63C" w14:textId="72C2E72E" w:rsidR="00782DA1" w:rsidRPr="002D7049" w:rsidRDefault="00782DA1" w:rsidP="000D10DE">
                      <w:pPr>
                        <w:pStyle w:val="Header"/>
                        <w:numPr>
                          <w:ilvl w:val="0"/>
                          <w:numId w:val="2"/>
                        </w:numPr>
                      </w:pPr>
                      <w:r w:rsidRPr="00C127FF">
                        <w:rPr>
                          <w:b/>
                          <w:lang w:val="de-AT"/>
                        </w:rPr>
                        <w:t xml:space="preserve">American Culture </w:t>
                      </w:r>
                      <w:r>
                        <w:rPr>
                          <w:b/>
                          <w:lang w:val="de-AT"/>
                        </w:rPr>
                        <w:br/>
                      </w:r>
                    </w:p>
                    <w:p w14:paraId="6E3A4268" w14:textId="77777777" w:rsidR="00782DA1" w:rsidRPr="00777AFA" w:rsidRDefault="00782DA1" w:rsidP="000D10DE">
                      <w:pPr>
                        <w:pStyle w:val="Header"/>
                        <w:numPr>
                          <w:ilvl w:val="0"/>
                          <w:numId w:val="2"/>
                        </w:numPr>
                        <w:rPr>
                          <w:lang w:val="de-AT"/>
                        </w:rPr>
                      </w:pPr>
                      <w:r w:rsidRPr="00C127FF">
                        <w:rPr>
                          <w:b/>
                          <w:lang w:val="de-AT"/>
                        </w:rPr>
                        <w:t xml:space="preserve">Film </w:t>
                      </w:r>
                      <w:proofErr w:type="spellStart"/>
                      <w:r w:rsidRPr="00C127FF">
                        <w:rPr>
                          <w:b/>
                          <w:lang w:val="de-AT"/>
                        </w:rPr>
                        <w:t>and</w:t>
                      </w:r>
                      <w:proofErr w:type="spellEnd"/>
                      <w:r w:rsidRPr="00C127FF">
                        <w:rPr>
                          <w:b/>
                          <w:lang w:val="de-AT"/>
                        </w:rPr>
                        <w:t xml:space="preserve"> Media Studies</w:t>
                      </w:r>
                      <w:r>
                        <w:rPr>
                          <w:b/>
                          <w:lang w:val="de-AT"/>
                        </w:rPr>
                        <w:br/>
                      </w:r>
                    </w:p>
                    <w:p w14:paraId="4C127E4D" w14:textId="5F9A95CE" w:rsidR="00782DA1" w:rsidRDefault="00782DA1" w:rsidP="000D10DE">
                      <w:pPr>
                        <w:pStyle w:val="Footer"/>
                        <w:rPr>
                          <w:b/>
                          <w:lang w:val="de-AT"/>
                        </w:rPr>
                      </w:pPr>
                      <w:r>
                        <w:rPr>
                          <w:b/>
                          <w:lang w:val="de-AT"/>
                        </w:rPr>
                        <w:t xml:space="preserve">Durch das Studium vermittelte Qualifikationen eignen sich für verschiedenste Berufsfelder: </w:t>
                      </w:r>
                      <w:r>
                        <w:rPr>
                          <w:b/>
                          <w:lang w:val="de-AT"/>
                        </w:rPr>
                        <w:br/>
                      </w:r>
                    </w:p>
                    <w:p w14:paraId="7C8426D0" w14:textId="77777777" w:rsidR="00782DA1" w:rsidRPr="0086048C" w:rsidRDefault="00782DA1" w:rsidP="000D10DE">
                      <w:pPr>
                        <w:pStyle w:val="Footer"/>
                        <w:numPr>
                          <w:ilvl w:val="0"/>
                          <w:numId w:val="2"/>
                        </w:numPr>
                        <w:rPr>
                          <w:lang w:val="de-AT"/>
                        </w:rPr>
                      </w:pPr>
                      <w:r w:rsidRPr="0086048C">
                        <w:rPr>
                          <w:lang w:val="de-AT"/>
                        </w:rPr>
                        <w:t>Journalismus</w:t>
                      </w:r>
                    </w:p>
                    <w:p w14:paraId="74D1E768" w14:textId="77777777" w:rsidR="00782DA1" w:rsidRPr="0086048C" w:rsidRDefault="00782DA1" w:rsidP="000D10DE">
                      <w:pPr>
                        <w:pStyle w:val="Footer"/>
                        <w:numPr>
                          <w:ilvl w:val="0"/>
                          <w:numId w:val="2"/>
                        </w:numPr>
                        <w:rPr>
                          <w:lang w:val="de-AT"/>
                        </w:rPr>
                      </w:pPr>
                      <w:r w:rsidRPr="0086048C">
                        <w:rPr>
                          <w:lang w:val="de-AT"/>
                        </w:rPr>
                        <w:t>Neue Medien</w:t>
                      </w:r>
                    </w:p>
                    <w:p w14:paraId="33A765B6" w14:textId="40DC4DFD" w:rsidR="00782DA1" w:rsidRPr="0086048C" w:rsidRDefault="004B0066" w:rsidP="000D10DE">
                      <w:pPr>
                        <w:pStyle w:val="Footer"/>
                        <w:numPr>
                          <w:ilvl w:val="0"/>
                          <w:numId w:val="2"/>
                        </w:num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Lehramt Englisch</w:t>
                      </w:r>
                    </w:p>
                    <w:p w14:paraId="37F5C45E" w14:textId="0910726D" w:rsidR="00782DA1" w:rsidRPr="0086048C" w:rsidRDefault="004B0066" w:rsidP="000D10DE">
                      <w:pPr>
                        <w:pStyle w:val="Footer"/>
                        <w:numPr>
                          <w:ilvl w:val="0"/>
                          <w:numId w:val="2"/>
                        </w:num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D</w:t>
                      </w:r>
                      <w:r w:rsidR="00782DA1" w:rsidRPr="0086048C">
                        <w:rPr>
                          <w:lang w:val="de-AT"/>
                        </w:rPr>
                        <w:t>iplomatischer Dienst</w:t>
                      </w:r>
                    </w:p>
                    <w:p w14:paraId="6A7B2E66" w14:textId="77777777" w:rsidR="00782DA1" w:rsidRPr="0086048C" w:rsidRDefault="00782DA1" w:rsidP="000D10DE">
                      <w:pPr>
                        <w:pStyle w:val="Footer"/>
                        <w:numPr>
                          <w:ilvl w:val="0"/>
                          <w:numId w:val="2"/>
                        </w:numPr>
                        <w:rPr>
                          <w:lang w:val="de-AT"/>
                        </w:rPr>
                      </w:pPr>
                      <w:r w:rsidRPr="0086048C">
                        <w:rPr>
                          <w:lang w:val="de-AT"/>
                        </w:rPr>
                        <w:t>Marketing</w:t>
                      </w:r>
                    </w:p>
                    <w:p w14:paraId="12B0009C" w14:textId="77777777" w:rsidR="00782DA1" w:rsidRPr="0086048C" w:rsidRDefault="00782DA1" w:rsidP="000D10DE">
                      <w:pPr>
                        <w:pStyle w:val="Footer"/>
                        <w:numPr>
                          <w:ilvl w:val="0"/>
                          <w:numId w:val="2"/>
                        </w:numPr>
                        <w:rPr>
                          <w:lang w:val="de-AT"/>
                        </w:rPr>
                      </w:pPr>
                      <w:r w:rsidRPr="0086048C">
                        <w:rPr>
                          <w:lang w:val="de-AT"/>
                        </w:rPr>
                        <w:t xml:space="preserve">Erwachsenenbildung </w:t>
                      </w:r>
                    </w:p>
                    <w:p w14:paraId="05141653" w14:textId="77777777" w:rsidR="00782DA1" w:rsidRPr="0086048C" w:rsidRDefault="00782DA1" w:rsidP="000D10DE">
                      <w:pPr>
                        <w:pStyle w:val="Footer"/>
                        <w:numPr>
                          <w:ilvl w:val="0"/>
                          <w:numId w:val="2"/>
                        </w:numPr>
                        <w:rPr>
                          <w:lang w:val="de-AT"/>
                        </w:rPr>
                      </w:pPr>
                      <w:r w:rsidRPr="0086048C">
                        <w:rPr>
                          <w:lang w:val="de-AT"/>
                        </w:rPr>
                        <w:t>Verlagswesen</w:t>
                      </w:r>
                    </w:p>
                    <w:p w14:paraId="6EA923B9" w14:textId="432610A5" w:rsidR="00782DA1" w:rsidRDefault="004B0066" w:rsidP="000D10DE">
                      <w:pPr>
                        <w:pStyle w:val="Footer"/>
                        <w:numPr>
                          <w:ilvl w:val="0"/>
                          <w:numId w:val="2"/>
                        </w:num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Ö</w:t>
                      </w:r>
                      <w:r w:rsidR="00782DA1" w:rsidRPr="0086048C">
                        <w:rPr>
                          <w:lang w:val="de-AT"/>
                        </w:rPr>
                        <w:t>ffentliche Verwaltung</w:t>
                      </w:r>
                    </w:p>
                    <w:p w14:paraId="2659619C" w14:textId="1C6A7DC5" w:rsidR="004B0066" w:rsidRPr="0086048C" w:rsidRDefault="004B0066" w:rsidP="000D10DE">
                      <w:pPr>
                        <w:pStyle w:val="Footer"/>
                        <w:numPr>
                          <w:ilvl w:val="0"/>
                          <w:numId w:val="2"/>
                        </w:num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Akademischer Werdegang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10DE" w:rsidRPr="000D10D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2840" behindDoc="0" locked="0" layoutInCell="1" allowOverlap="1" wp14:anchorId="38C8C6C3" wp14:editId="2FC7FCE3">
                <wp:simplePos x="0" y="0"/>
                <wp:positionH relativeFrom="page">
                  <wp:posOffset>673735</wp:posOffset>
                </wp:positionH>
                <wp:positionV relativeFrom="page">
                  <wp:posOffset>2393315</wp:posOffset>
                </wp:positionV>
                <wp:extent cx="2213610" cy="396875"/>
                <wp:effectExtent l="0" t="0" r="0" b="9525"/>
                <wp:wrapThrough wrapText="bothSides">
                  <wp:wrapPolygon edited="0">
                    <wp:start x="0" y="0"/>
                    <wp:lineTo x="0" y="20736"/>
                    <wp:lineTo x="21315" y="20736"/>
                    <wp:lineTo x="21315" y="0"/>
                    <wp:lineTo x="0" y="0"/>
                  </wp:wrapPolygon>
                </wp:wrapThrough>
                <wp:docPr id="5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3610" cy="396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EF13229" w14:textId="77777777" w:rsidR="00782DA1" w:rsidRDefault="00782DA1" w:rsidP="000D10DE">
                            <w:pPr>
                              <w:pStyle w:val="Heading2"/>
                            </w:pPr>
                            <w:proofErr w:type="spellStart"/>
                            <w:r>
                              <w:t>Inhalt</w:t>
                            </w:r>
                            <w:proofErr w:type="spellEnd"/>
                            <w:r>
                              <w:t xml:space="preserve"> &amp; </w:t>
                            </w:r>
                            <w:proofErr w:type="spellStart"/>
                            <w:r>
                              <w:t>Kompetenz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8C6C3" id="_x0000_s1031" style="position:absolute;margin-left:53.05pt;margin-top:188.45pt;width:174.3pt;height:31.25pt;z-index:25168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" fillcolor="#4b5a60 [3215]" stroked="f">
                <v:textbox>
                  <w:txbxContent>
                    <w:p w14:paraId="5EF13229" w14:textId="77777777" w:rsidR="00782DA1" w:rsidRDefault="00782DA1" w:rsidP="000D10DE">
                      <w:pPr>
                        <w:pStyle w:val="Heading2"/>
                      </w:pPr>
                      <w:proofErr w:type="spellStart"/>
                      <w:r>
                        <w:t>Inhalt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Kompetenz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D10DE" w:rsidRPr="000D10D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408" behindDoc="0" locked="0" layoutInCell="1" allowOverlap="1" wp14:anchorId="04FE2F28" wp14:editId="485C722C">
                <wp:simplePos x="0" y="0"/>
                <wp:positionH relativeFrom="page">
                  <wp:posOffset>7858125</wp:posOffset>
                </wp:positionH>
                <wp:positionV relativeFrom="page">
                  <wp:posOffset>638175</wp:posOffset>
                </wp:positionV>
                <wp:extent cx="2215218" cy="1645920"/>
                <wp:effectExtent l="0" t="0" r="0" b="5080"/>
                <wp:wrapThrough wrapText="bothSides">
                  <wp:wrapPolygon edited="0">
                    <wp:start x="0" y="0"/>
                    <wp:lineTo x="0" y="21333"/>
                    <wp:lineTo x="21303" y="21333"/>
                    <wp:lineTo x="21303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5218" cy="1645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92333B" w14:textId="77777777" w:rsidR="00782DA1" w:rsidRPr="000D10DE" w:rsidRDefault="00782DA1" w:rsidP="000D10D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0D10DE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Institut</w:t>
                            </w:r>
                            <w:proofErr w:type="spellEnd"/>
                          </w:p>
                          <w:p w14:paraId="03C40DB8" w14:textId="77777777" w:rsidR="00782DA1" w:rsidRPr="000D10DE" w:rsidRDefault="00782DA1" w:rsidP="000D10D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0D10DE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für</w:t>
                            </w:r>
                            <w:proofErr w:type="spellEnd"/>
                          </w:p>
                          <w:p w14:paraId="134EF090" w14:textId="77777777" w:rsidR="00782DA1" w:rsidRPr="000D10DE" w:rsidRDefault="00782DA1" w:rsidP="000D10D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0D10DE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Amerikastudien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E2F28" id="_x0000_s1032" style="position:absolute;margin-left:618.75pt;margin-top:50.25pt;width:174.45pt;height:129.6pt;z-index:25166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" fillcolor="#4b5a60 [3215]" stroked="f">
                <v:textbox inset=",14.4pt,,14.4pt">
                  <w:txbxContent>
                    <w:p w14:paraId="0092333B" w14:textId="77777777" w:rsidR="00782DA1" w:rsidRPr="000D10DE" w:rsidRDefault="00782DA1" w:rsidP="000D10DE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r w:rsidRPr="000D10DE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Institut</w:t>
                      </w:r>
                      <w:proofErr w:type="spellEnd"/>
                    </w:p>
                    <w:p w14:paraId="03C40DB8" w14:textId="77777777" w:rsidR="00782DA1" w:rsidRPr="000D10DE" w:rsidRDefault="00782DA1" w:rsidP="000D10DE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r w:rsidRPr="000D10DE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für</w:t>
                      </w:r>
                      <w:proofErr w:type="spellEnd"/>
                    </w:p>
                    <w:p w14:paraId="134EF090" w14:textId="77777777" w:rsidR="00782DA1" w:rsidRPr="000D10DE" w:rsidRDefault="00782DA1" w:rsidP="000D10DE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r w:rsidRPr="000D10DE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Amerikastudien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75AB7">
        <w:br w:type="page"/>
      </w:r>
      <w:bookmarkStart w:id="0" w:name="_MacBuGuideStaticData_11320V"/>
      <w:bookmarkStart w:id="1" w:name="_MacBuGuideStaticData_5460V"/>
      <w:r w:rsidR="00737FBC"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1336" behindDoc="0" locked="0" layoutInCell="1" allowOverlap="1" wp14:anchorId="4BD960FF" wp14:editId="31718FDB">
                <wp:simplePos x="0" y="0"/>
                <wp:positionH relativeFrom="page">
                  <wp:posOffset>4181475</wp:posOffset>
                </wp:positionH>
                <wp:positionV relativeFrom="page">
                  <wp:posOffset>3244850</wp:posOffset>
                </wp:positionV>
                <wp:extent cx="2942590" cy="3867785"/>
                <wp:effectExtent l="0" t="0" r="0" b="0"/>
                <wp:wrapThrough wrapText="bothSides">
                  <wp:wrapPolygon edited="0">
                    <wp:start x="932" y="142"/>
                    <wp:lineTo x="932" y="21277"/>
                    <wp:lineTo x="21069" y="21277"/>
                    <wp:lineTo x="21069" y="142"/>
                    <wp:lineTo x="932" y="142"/>
                  </wp:wrapPolygon>
                </wp:wrapThrough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386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linkedTxbx id="8" seq="1"/>
                      <wps:bodyPr rot="0" vert="horz" wrap="square" lIns="180000" tIns="91440" rIns="10800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60FF" id="Text Box 22" o:spid="_x0000_s1033" type="#_x0000_t202" style="position:absolute;margin-left:329.25pt;margin-top:255.5pt;width:231.7pt;height:304.55pt;z-index:2516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" filled="f" stroked="f">
                <v:textbox inset="5mm,7.2pt,3mm,7.2pt">
                  <w:txbxContent/>
                </v:textbox>
                <w10:wrap type="through" anchorx="page" anchory="page"/>
              </v:shape>
            </w:pict>
          </mc:Fallback>
        </mc:AlternateContent>
      </w:r>
      <w:r w:rsidR="00782DA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C80F402" wp14:editId="317D2022">
                <wp:simplePos x="0" y="0"/>
                <wp:positionH relativeFrom="page">
                  <wp:posOffset>642620</wp:posOffset>
                </wp:positionH>
                <wp:positionV relativeFrom="page">
                  <wp:posOffset>3260725</wp:posOffset>
                </wp:positionV>
                <wp:extent cx="2795270" cy="3851910"/>
                <wp:effectExtent l="0" t="0" r="24130" b="0"/>
                <wp:wrapThrough wrapText="bothSides">
                  <wp:wrapPolygon edited="0">
                    <wp:start x="0" y="142"/>
                    <wp:lineTo x="196" y="21365"/>
                    <wp:lineTo x="21590" y="21365"/>
                    <wp:lineTo x="21590" y="142"/>
                    <wp:lineTo x="0" y="142"/>
                  </wp:wrapPolygon>
                </wp:wrapThrough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270" cy="385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 id="8">
                        <w:txbxContent>
                          <w:p w14:paraId="1AE5898D" w14:textId="77777777" w:rsidR="00737FBC" w:rsidRDefault="00782DA1" w:rsidP="00737FBC">
                            <w:pPr>
                              <w:jc w:val="both"/>
                              <w:rPr>
                                <w:color w:val="000000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br/>
                            </w:r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>Das Institut für Amerikastudien betreut den auf die USA bezogenen Teil de</w:t>
                            </w: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s Studienfaches Anglistik und </w:t>
                            </w:r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>Amerikanistik. Dieses kann</w:t>
                            </w: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 entweder </w:t>
                            </w:r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>als Lehr</w:t>
                            </w: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t>amtsstudium (Englisch)</w:t>
                            </w:r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 oder als</w:t>
                            </w: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 Bachelor</w:t>
                            </w:r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 </w:t>
                            </w:r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>bzw. Masterstudium</w:t>
                            </w: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 </w:t>
                            </w:r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>betrieben werden.</w:t>
                            </w: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 </w:t>
                            </w:r>
                          </w:p>
                          <w:p w14:paraId="35BD5665" w14:textId="014C677D" w:rsidR="00737FBC" w:rsidRDefault="00782DA1" w:rsidP="00737FBC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5D76D3">
                              <w:rPr>
                                <w:b/>
                                <w:color w:val="000000"/>
                                <w:sz w:val="28"/>
                                <w:lang w:val="de-AT"/>
                              </w:rPr>
                              <w:t xml:space="preserve">Forschungs- und </w:t>
                            </w:r>
                            <w:proofErr w:type="spellStart"/>
                            <w:r w:rsidRPr="005D76D3">
                              <w:rPr>
                                <w:b/>
                                <w:color w:val="000000"/>
                                <w:sz w:val="28"/>
                                <w:lang w:val="de-AT"/>
                              </w:rPr>
                              <w:t>Lehrziel</w:t>
                            </w:r>
                            <w:proofErr w:type="spellEnd"/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 des Instituts ist es, einen möglichst umfassenden Einblick in die Kultur der USA zu geben. </w:t>
                            </w:r>
                            <w:r w:rsidR="00204787">
                              <w:rPr>
                                <w:color w:val="000000"/>
                                <w:sz w:val="28"/>
                                <w:lang w:val="de-AT"/>
                              </w:rPr>
                              <w:t>Für diesen Zweck</w:t>
                            </w: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 wurden </w:t>
                            </w:r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in den vergangenen Jahren </w:t>
                            </w: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t>mehrere neue S</w:t>
                            </w:r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chwerpunkte entwickelt, </w:t>
                            </w: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t>welche neben</w:t>
                            </w:r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 </w:t>
                            </w:r>
                            <w:r w:rsidR="00630422"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Gender Studies </w:t>
                            </w:r>
                            <w:r w:rsidRPr="005D76D3">
                              <w:rPr>
                                <w:color w:val="000000"/>
                                <w:sz w:val="28"/>
                                <w:lang w:val="de-AT"/>
                              </w:rPr>
                              <w:t>und Minderheitenforschung vor allem auch Film Studies</w:t>
                            </w:r>
                            <w:r>
                              <w:rPr>
                                <w:color w:val="000000"/>
                                <w:sz w:val="28"/>
                                <w:lang w:val="de-AT"/>
                              </w:rPr>
                              <w:t xml:space="preserve"> u</w:t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AT"/>
                              </w:rPr>
                              <w:t xml:space="preserve">nd </w:t>
                            </w:r>
                            <w:r w:rsidR="00630422">
                              <w:rPr>
                                <w:color w:val="000000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r w:rsidR="00630422">
                              <w:rPr>
                                <w:color w:val="000000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de-AT"/>
                              </w:rPr>
                              <w:t xml:space="preserve">die </w:t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AT"/>
                              </w:rPr>
                              <w:t xml:space="preserve">interdisziplinäre Forschung zu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Literatur, Philosophie, Musik und Malerei umfassen.</w:t>
                            </w:r>
                            <w:r w:rsidR="00737FBC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</w:p>
                          <w:p w14:paraId="7A3BD225" w14:textId="05FFF1E9" w:rsidR="00782DA1" w:rsidRDefault="00782DA1" w:rsidP="00E57E12">
                            <w:pPr>
                              <w:jc w:val="both"/>
                              <w:rPr>
                                <w:color w:val="000000"/>
                                <w:sz w:val="28"/>
                                <w:lang w:val="de-AT"/>
                              </w:rPr>
                            </w:pP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Die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im Studium erlangten </w:t>
                            </w:r>
                            <w:r w:rsidRPr="005F70EB"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Kompetenzen</w:t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beinhalten</w:t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737FBC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Analyse und</w:t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 Interpretation literarisch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 und </w:t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kulturwissen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schaft</w:t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lich r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elevanter Texte, </w:t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das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tiefere </w:t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Verständnis der Wechselbeziehungen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von </w:t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Kultur und Liter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atur, das Erörtern historischer ebenso wie</w:t>
                            </w:r>
                            <w:r w:rsidRPr="005F70EB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 politischer Entwicklungen und die kritische Auseinandersetzung mit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 den aktuellen Phänomenen m</w:t>
                            </w:r>
                            <w:r w:rsidR="00737FBC">
                              <w:rPr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oderner Gesellschaften, insbesondere der Vereinigten </w:t>
                            </w:r>
                            <w:r w:rsidR="00737FBC">
                              <w:rPr>
                                <w:color w:val="000000"/>
                                <w:sz w:val="28"/>
                                <w:lang w:val="de-AT"/>
                              </w:rPr>
                              <w:t>Staaten von Amerika.</w:t>
                            </w:r>
                          </w:p>
                          <w:p w14:paraId="28800F86" w14:textId="5A4CD76F" w:rsidR="00782DA1" w:rsidRPr="004B0066" w:rsidRDefault="00782DA1">
                            <w:pPr>
                              <w:pStyle w:val="BodyText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7200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F402" id="Text Box 21" o:spid="_x0000_s1034" type="#_x0000_t202" style="position:absolute;margin-left:50.6pt;margin-top:256.75pt;width:220.1pt;height:303.3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" filled="f" stroked="f">
                <v:textbox style="mso-next-textbox:#Text Box 22" inset="2mm,7.2pt,0,7.2pt">
                  <w:txbxContent>
                    <w:p w14:paraId="1AE5898D" w14:textId="77777777" w:rsidR="00737FBC" w:rsidRDefault="00782DA1" w:rsidP="00737FBC">
                      <w:pPr>
                        <w:jc w:val="both"/>
                        <w:rPr>
                          <w:color w:val="000000"/>
                          <w:sz w:val="28"/>
                          <w:lang w:val="de-AT"/>
                        </w:rPr>
                      </w:pPr>
                      <w:r>
                        <w:rPr>
                          <w:color w:val="000000"/>
                          <w:sz w:val="28"/>
                          <w:lang w:val="de-AT"/>
                        </w:rPr>
                        <w:br/>
                      </w:r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>Das Institut für Amerikastudien betreut den auf die USA bezogenen Teil de</w:t>
                      </w:r>
                      <w:r>
                        <w:rPr>
                          <w:color w:val="000000"/>
                          <w:sz w:val="28"/>
                          <w:lang w:val="de-AT"/>
                        </w:rPr>
                        <w:t xml:space="preserve">s Studienfaches Anglistik und </w:t>
                      </w:r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>Amerikanistik. Dieses kann</w:t>
                      </w:r>
                      <w:r>
                        <w:rPr>
                          <w:color w:val="000000"/>
                          <w:sz w:val="28"/>
                          <w:lang w:val="de-AT"/>
                        </w:rPr>
                        <w:t xml:space="preserve"> entweder </w:t>
                      </w:r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>als Lehr</w:t>
                      </w:r>
                      <w:r>
                        <w:rPr>
                          <w:color w:val="000000"/>
                          <w:sz w:val="28"/>
                          <w:lang w:val="de-AT"/>
                        </w:rPr>
                        <w:t>amtsstudium (Englisch)</w:t>
                      </w:r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 xml:space="preserve"> oder als</w:t>
                      </w:r>
                      <w:r>
                        <w:rPr>
                          <w:color w:val="000000"/>
                          <w:sz w:val="28"/>
                          <w:lang w:val="de-AT"/>
                        </w:rPr>
                        <w:t xml:space="preserve"> Bachelor</w:t>
                      </w:r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>-</w:t>
                      </w:r>
                      <w:r>
                        <w:rPr>
                          <w:color w:val="000000"/>
                          <w:sz w:val="28"/>
                          <w:lang w:val="de-AT"/>
                        </w:rPr>
                        <w:t xml:space="preserve"> </w:t>
                      </w:r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>bzw. Masterstudium</w:t>
                      </w:r>
                      <w:r>
                        <w:rPr>
                          <w:color w:val="000000"/>
                          <w:sz w:val="28"/>
                          <w:lang w:val="de-AT"/>
                        </w:rPr>
                        <w:t xml:space="preserve"> </w:t>
                      </w:r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>betrieben werden.</w:t>
                      </w:r>
                      <w:r>
                        <w:rPr>
                          <w:color w:val="000000"/>
                          <w:sz w:val="28"/>
                          <w:lang w:val="de-AT"/>
                        </w:rPr>
                        <w:t xml:space="preserve"> </w:t>
                      </w:r>
                    </w:p>
                    <w:p w14:paraId="35BD5665" w14:textId="014C677D" w:rsidR="00737FBC" w:rsidRDefault="00782DA1" w:rsidP="00737FBC">
                      <w:pPr>
                        <w:jc w:val="both"/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  <w:r w:rsidRPr="005D76D3">
                        <w:rPr>
                          <w:b/>
                          <w:color w:val="000000"/>
                          <w:sz w:val="28"/>
                          <w:lang w:val="de-AT"/>
                        </w:rPr>
                        <w:t xml:space="preserve">Forschungs- und </w:t>
                      </w:r>
                      <w:proofErr w:type="spellStart"/>
                      <w:r w:rsidRPr="005D76D3">
                        <w:rPr>
                          <w:b/>
                          <w:color w:val="000000"/>
                          <w:sz w:val="28"/>
                          <w:lang w:val="de-AT"/>
                        </w:rPr>
                        <w:t>Lehrziel</w:t>
                      </w:r>
                      <w:proofErr w:type="spellEnd"/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 xml:space="preserve"> des Instituts ist es, einen möglichst umfassenden Einblick in die Kultur der USA zu geben. </w:t>
                      </w:r>
                      <w:r w:rsidR="00204787">
                        <w:rPr>
                          <w:color w:val="000000"/>
                          <w:sz w:val="28"/>
                          <w:lang w:val="de-AT"/>
                        </w:rPr>
                        <w:t>Für diesen Zweck</w:t>
                      </w:r>
                      <w:r>
                        <w:rPr>
                          <w:color w:val="000000"/>
                          <w:sz w:val="28"/>
                          <w:lang w:val="de-AT"/>
                        </w:rPr>
                        <w:t xml:space="preserve"> wurden </w:t>
                      </w:r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 xml:space="preserve">in den vergangenen Jahren </w:t>
                      </w:r>
                      <w:r>
                        <w:rPr>
                          <w:color w:val="000000"/>
                          <w:sz w:val="28"/>
                          <w:lang w:val="de-AT"/>
                        </w:rPr>
                        <w:t>mehrere neue S</w:t>
                      </w:r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 xml:space="preserve">chwerpunkte entwickelt, </w:t>
                      </w:r>
                      <w:r>
                        <w:rPr>
                          <w:color w:val="000000"/>
                          <w:sz w:val="28"/>
                          <w:lang w:val="de-AT"/>
                        </w:rPr>
                        <w:t>welche neben</w:t>
                      </w:r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 xml:space="preserve"> </w:t>
                      </w:r>
                      <w:r w:rsidR="00630422">
                        <w:rPr>
                          <w:color w:val="000000"/>
                          <w:sz w:val="28"/>
                          <w:lang w:val="de-AT"/>
                        </w:rPr>
                        <w:t xml:space="preserve">Gender Studies </w:t>
                      </w:r>
                      <w:r w:rsidRPr="005D76D3">
                        <w:rPr>
                          <w:color w:val="000000"/>
                          <w:sz w:val="28"/>
                          <w:lang w:val="de-AT"/>
                        </w:rPr>
                        <w:t>und Minderheitenforschung vor allem auch Film Studies</w:t>
                      </w:r>
                      <w:r>
                        <w:rPr>
                          <w:color w:val="000000"/>
                          <w:sz w:val="28"/>
                          <w:lang w:val="de-AT"/>
                        </w:rPr>
                        <w:t xml:space="preserve"> u</w:t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AT"/>
                        </w:rPr>
                        <w:t xml:space="preserve">nd </w:t>
                      </w:r>
                      <w:r w:rsidR="00630422">
                        <w:rPr>
                          <w:color w:val="000000"/>
                          <w:sz w:val="28"/>
                          <w:szCs w:val="28"/>
                          <w:lang w:val="de-AT"/>
                        </w:rPr>
                        <w:br/>
                      </w:r>
                      <w:r w:rsidR="00630422">
                        <w:rPr>
                          <w:color w:val="000000"/>
                          <w:sz w:val="28"/>
                          <w:szCs w:val="28"/>
                          <w:lang w:val="de-AT"/>
                        </w:rPr>
                        <w:br/>
                      </w:r>
                      <w:r>
                        <w:rPr>
                          <w:color w:val="000000"/>
                          <w:sz w:val="28"/>
                          <w:szCs w:val="28"/>
                          <w:lang w:val="de-AT"/>
                        </w:rPr>
                        <w:t xml:space="preserve">die </w:t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AT"/>
                        </w:rPr>
                        <w:t xml:space="preserve">interdisziplinäre Forschung zu 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de-AT"/>
                        </w:rPr>
                        <w:br/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>Literatur, Philosophie, Musik und Malerei umfassen.</w:t>
                      </w:r>
                      <w:r w:rsidR="00737FBC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</w:p>
                    <w:p w14:paraId="7A3BD225" w14:textId="05FFF1E9" w:rsidR="00782DA1" w:rsidRDefault="00782DA1" w:rsidP="00E57E12">
                      <w:pPr>
                        <w:jc w:val="both"/>
                        <w:rPr>
                          <w:color w:val="000000"/>
                          <w:sz w:val="28"/>
                          <w:lang w:val="de-AT"/>
                        </w:rPr>
                      </w:pPr>
                      <w:r w:rsidRPr="005F70EB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Die 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im Studium erlangten </w:t>
                      </w:r>
                      <w:r w:rsidRPr="005F70EB">
                        <w:rPr>
                          <w:b/>
                          <w:color w:val="000000"/>
                          <w:sz w:val="28"/>
                          <w:szCs w:val="28"/>
                          <w:lang w:val="de-DE"/>
                        </w:rPr>
                        <w:t>Kompetenzen</w:t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>beinhalten</w:t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737FBC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>Analyse und</w:t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 Interpretation literarisch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 und </w:t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>kulturwissen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>schaft</w:t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>lich r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elevanter Texte, </w:t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das 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tiefere </w:t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Verständnis der Wechselbeziehungen 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von </w:t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>Kultur und Liter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>atur, das Erörtern historischer ebenso wie</w:t>
                      </w:r>
                      <w:r w:rsidRPr="005F70EB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 politischer Entwicklungen und die kritische Auseinandersetzung mit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 den aktuellen Phänomenen m</w:t>
                      </w:r>
                      <w:r w:rsidR="00737FBC">
                        <w:rPr>
                          <w:color w:val="000000"/>
                          <w:sz w:val="28"/>
                          <w:szCs w:val="28"/>
                          <w:lang w:val="de-DE"/>
                        </w:rPr>
                        <w:t xml:space="preserve">oderner Gesellschaften, insbesondere der Vereinigten </w:t>
                      </w:r>
                      <w:r w:rsidR="00737FBC">
                        <w:rPr>
                          <w:color w:val="000000"/>
                          <w:sz w:val="28"/>
                          <w:lang w:val="de-AT"/>
                        </w:rPr>
                        <w:t>Staaten von Amerika.</w:t>
                      </w:r>
                    </w:p>
                    <w:p w14:paraId="28800F86" w14:textId="5A4CD76F" w:rsidR="00782DA1" w:rsidRPr="004B0066" w:rsidRDefault="00782DA1">
                      <w:pPr>
                        <w:pStyle w:val="BodyText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82810">
        <w:rPr>
          <w:noProof/>
          <w:lang w:val="de-DE" w:eastAsia="de-DE"/>
        </w:rPr>
        <w:drawing>
          <wp:anchor distT="0" distB="0" distL="114300" distR="114300" simplePos="0" relativeHeight="251656194" behindDoc="0" locked="0" layoutInCell="1" allowOverlap="1" wp14:anchorId="241DF0CC" wp14:editId="24D02169">
            <wp:simplePos x="0" y="0"/>
            <wp:positionH relativeFrom="page">
              <wp:posOffset>5300345</wp:posOffset>
            </wp:positionH>
            <wp:positionV relativeFrom="page">
              <wp:posOffset>627380</wp:posOffset>
            </wp:positionV>
            <wp:extent cx="1824355" cy="2148205"/>
            <wp:effectExtent l="0" t="0" r="4445" b="10795"/>
            <wp:wrapThrough wrapText="bothSides">
              <wp:wrapPolygon edited="0">
                <wp:start x="0" y="0"/>
                <wp:lineTo x="0" y="21453"/>
                <wp:lineTo x="21352" y="21453"/>
                <wp:lineTo x="21352" y="0"/>
                <wp:lineTo x="0" y="0"/>
              </wp:wrapPolygon>
            </wp:wrapThrough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haniel_Hawthor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810">
        <w:rPr>
          <w:noProof/>
          <w:lang w:val="de-DE" w:eastAsia="de-DE"/>
        </w:rPr>
        <w:drawing>
          <wp:anchor distT="0" distB="0" distL="114300" distR="114300" simplePos="0" relativeHeight="251657219" behindDoc="0" locked="0" layoutInCell="1" allowOverlap="1" wp14:anchorId="6BA9EACB" wp14:editId="0BEB6324">
            <wp:simplePos x="0" y="0"/>
            <wp:positionH relativeFrom="page">
              <wp:posOffset>3492500</wp:posOffset>
            </wp:positionH>
            <wp:positionV relativeFrom="page">
              <wp:posOffset>627380</wp:posOffset>
            </wp:positionV>
            <wp:extent cx="1807210" cy="2148840"/>
            <wp:effectExtent l="0" t="0" r="0" b="10160"/>
            <wp:wrapThrough wrapText="bothSides">
              <wp:wrapPolygon edited="0">
                <wp:start x="0" y="0"/>
                <wp:lineTo x="0" y="21447"/>
                <wp:lineTo x="21251" y="21447"/>
                <wp:lineTo x="21251" y="0"/>
                <wp:lineTo x="0" y="0"/>
              </wp:wrapPolygon>
            </wp:wrapThrough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o-jim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" b="-1"/>
                    <a:stretch/>
                  </pic:blipFill>
                  <pic:spPr bwMode="auto">
                    <a:xfrm>
                      <a:off x="0" y="0"/>
                      <a:ext cx="180721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810">
        <w:rPr>
          <w:noProof/>
          <w:lang w:val="de-DE" w:eastAsia="de-DE"/>
        </w:rPr>
        <w:drawing>
          <wp:anchor distT="0" distB="0" distL="114300" distR="114300" simplePos="0" relativeHeight="251686936" behindDoc="0" locked="0" layoutInCell="1" allowOverlap="1" wp14:anchorId="3AA64412" wp14:editId="417876B8">
            <wp:simplePos x="0" y="0"/>
            <wp:positionH relativeFrom="page">
              <wp:posOffset>680720</wp:posOffset>
            </wp:positionH>
            <wp:positionV relativeFrom="page">
              <wp:posOffset>627380</wp:posOffset>
            </wp:positionV>
            <wp:extent cx="2811145" cy="1993900"/>
            <wp:effectExtent l="0" t="0" r="8255" b="12700"/>
            <wp:wrapThrough wrapText="bothSides">
              <wp:wrapPolygon edited="0">
                <wp:start x="0" y="0"/>
                <wp:lineTo x="0" y="21462"/>
                <wp:lineTo x="21468" y="21462"/>
                <wp:lineTo x="21468" y="0"/>
                <wp:lineTo x="0" y="0"/>
              </wp:wrapPolygon>
            </wp:wrapThrough>
            <wp:docPr id="62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_Rushmore_Monument_(by-sa)-2_ne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81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5912" behindDoc="0" locked="0" layoutInCell="1" allowOverlap="1" wp14:anchorId="25E6AE17" wp14:editId="2E2D9BAE">
                <wp:simplePos x="0" y="0"/>
                <wp:positionH relativeFrom="page">
                  <wp:posOffset>680720</wp:posOffset>
                </wp:positionH>
                <wp:positionV relativeFrom="page">
                  <wp:posOffset>2621280</wp:posOffset>
                </wp:positionV>
                <wp:extent cx="6443980" cy="639445"/>
                <wp:effectExtent l="0" t="0" r="7620" b="0"/>
                <wp:wrapThrough wrapText="bothSides">
                  <wp:wrapPolygon edited="0">
                    <wp:start x="0" y="0"/>
                    <wp:lineTo x="0" y="20592"/>
                    <wp:lineTo x="21540" y="20592"/>
                    <wp:lineTo x="21540" y="0"/>
                    <wp:lineTo x="0" y="0"/>
                  </wp:wrapPolygon>
                </wp:wrapThrough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3980" cy="6394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9FCA461" w14:textId="46F02E0B" w:rsidR="00782DA1" w:rsidRPr="007B26CE" w:rsidRDefault="00782DA1" w:rsidP="007B26CE">
                            <w:pPr>
                              <w:pStyle w:val="Heading1"/>
                              <w:rPr>
                                <w:sz w:val="54"/>
                                <w:szCs w:val="54"/>
                              </w:rPr>
                            </w:pPr>
                            <w:r w:rsidRPr="007B26CE">
                              <w:rPr>
                                <w:sz w:val="54"/>
                                <w:szCs w:val="54"/>
                              </w:rPr>
                              <w:t>I</w:t>
                            </w:r>
                            <w:r>
                              <w:rPr>
                                <w:sz w:val="54"/>
                                <w:szCs w:val="54"/>
                              </w:rPr>
                              <w:t xml:space="preserve">NSTITUT  </w:t>
                            </w:r>
                            <w:r w:rsidR="00737FBC">
                              <w:rPr>
                                <w:sz w:val="54"/>
                                <w:szCs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  <w:szCs w:val="54"/>
                              </w:rPr>
                              <w:t xml:space="preserve">FÜR  </w:t>
                            </w:r>
                            <w:r w:rsidRPr="007B26CE">
                              <w:rPr>
                                <w:sz w:val="54"/>
                                <w:szCs w:val="54"/>
                              </w:rPr>
                              <w:t xml:space="preserve"> AMERIKASTUDIEN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6AE17" id="Rectangle 5" o:spid="_x0000_s1035" style="position:absolute;margin-left:53.6pt;margin-top:206.4pt;width:507.4pt;height:50.35pt;z-index:25168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" fillcolor="#4b5a60 [3215]" stroked="f">
                <v:textbox inset=",7.2pt,,7.2pt">
                  <w:txbxContent>
                    <w:p w14:paraId="29FCA461" w14:textId="46F02E0B" w:rsidR="00782DA1" w:rsidRPr="007B26CE" w:rsidRDefault="00782DA1" w:rsidP="007B26CE">
                      <w:pPr>
                        <w:pStyle w:val="Heading1"/>
                        <w:rPr>
                          <w:sz w:val="54"/>
                          <w:szCs w:val="54"/>
                        </w:rPr>
                      </w:pPr>
                      <w:r w:rsidRPr="007B26CE">
                        <w:rPr>
                          <w:sz w:val="54"/>
                          <w:szCs w:val="54"/>
                        </w:rPr>
                        <w:t>I</w:t>
                      </w:r>
                      <w:r>
                        <w:rPr>
                          <w:sz w:val="54"/>
                          <w:szCs w:val="54"/>
                        </w:rPr>
                        <w:t xml:space="preserve">NSTITUT  </w:t>
                      </w:r>
                      <w:r w:rsidR="00737FBC">
                        <w:rPr>
                          <w:sz w:val="54"/>
                          <w:szCs w:val="54"/>
                        </w:rPr>
                        <w:t xml:space="preserve"> </w:t>
                      </w:r>
                      <w:r>
                        <w:rPr>
                          <w:sz w:val="54"/>
                          <w:szCs w:val="54"/>
                        </w:rPr>
                        <w:t xml:space="preserve">FÜR  </w:t>
                      </w:r>
                      <w:r w:rsidRPr="007B26CE">
                        <w:rPr>
                          <w:sz w:val="54"/>
                          <w:szCs w:val="54"/>
                        </w:rPr>
                        <w:t xml:space="preserve"> AMERIKASTUDIEN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B26C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4888" behindDoc="0" locked="0" layoutInCell="1" allowOverlap="1" wp14:anchorId="58AA9F8A" wp14:editId="4E385FE5">
                <wp:simplePos x="0" y="0"/>
                <wp:positionH relativeFrom="page">
                  <wp:posOffset>7695565</wp:posOffset>
                </wp:positionH>
                <wp:positionV relativeFrom="page">
                  <wp:posOffset>627380</wp:posOffset>
                </wp:positionV>
                <wp:extent cx="2349500" cy="650875"/>
                <wp:effectExtent l="0" t="0" r="12700" b="9525"/>
                <wp:wrapThrough wrapText="bothSides">
                  <wp:wrapPolygon edited="0">
                    <wp:start x="0" y="0"/>
                    <wp:lineTo x="0" y="21073"/>
                    <wp:lineTo x="21483" y="21073"/>
                    <wp:lineTo x="21483" y="0"/>
                    <wp:lineTo x="0" y="0"/>
                  </wp:wrapPolygon>
                </wp:wrapThrough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650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91D095A" w14:textId="77777777" w:rsidR="00782DA1" w:rsidRDefault="00782DA1" w:rsidP="007B26CE">
                            <w:pPr>
                              <w:pStyle w:val="Heading2"/>
                            </w:pPr>
                            <w:proofErr w:type="spellStart"/>
                            <w:r>
                              <w:t>Überblick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A9F8A" id="Rectangle 7" o:spid="_x0000_s1036" style="position:absolute;margin-left:605.95pt;margin-top:49.4pt;width:185pt;height:51.25pt;z-index:25168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" fillcolor="#9c5238 [3205]" stroked="f">
                <v:textbox inset=",14.4pt,,14.4pt">
                  <w:txbxContent>
                    <w:p w14:paraId="391D095A" w14:textId="77777777" w:rsidR="00782DA1" w:rsidRDefault="00782DA1" w:rsidP="007B26CE">
                      <w:pPr>
                        <w:pStyle w:val="Heading2"/>
                      </w:pPr>
                      <w:proofErr w:type="spellStart"/>
                      <w:r>
                        <w:t>Überblick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75AB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25E8075" wp14:editId="2C379329">
                <wp:simplePos x="0" y="0"/>
                <wp:positionH relativeFrom="page">
                  <wp:posOffset>7696200</wp:posOffset>
                </wp:positionH>
                <wp:positionV relativeFrom="page">
                  <wp:posOffset>638175</wp:posOffset>
                </wp:positionV>
                <wp:extent cx="2349500" cy="640080"/>
                <wp:effectExtent l="0" t="0" r="0" b="7620"/>
                <wp:wrapThrough wrapText="bothSides">
                  <wp:wrapPolygon edited="0">
                    <wp:start x="0" y="0"/>
                    <wp:lineTo x="0" y="21214"/>
                    <wp:lineTo x="21366" y="21214"/>
                    <wp:lineTo x="21366" y="0"/>
                    <wp:lineTo x="0" y="0"/>
                  </wp:wrapPolygon>
                </wp:wrapThrough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6400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1D2312A" w14:textId="77777777" w:rsidR="00782DA1" w:rsidRDefault="00782DA1">
                            <w:pPr>
                              <w:pStyle w:val="Heading2"/>
                            </w:pPr>
                            <w:r>
                              <w:rPr>
                                <w:lang w:val="de-DE"/>
                              </w:rPr>
                              <w:t>Q&amp;A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E8075" id="_x0000_s1037" style="position:absolute;margin-left:606pt;margin-top:50.25pt;width:185pt;height:50.4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" fillcolor="#9c5238 [3205]" stroked="f">
                <v:textbox inset=",14.4pt,,14.4pt">
                  <w:txbxContent>
                    <w:p w14:paraId="41D2312A" w14:textId="77777777" w:rsidR="00782DA1" w:rsidRDefault="00782DA1">
                      <w:pPr>
                        <w:pStyle w:val="Heading2"/>
                      </w:pPr>
                      <w:r>
                        <w:rPr>
                          <w:lang w:val="de-DE"/>
                        </w:rPr>
                        <w:t>Q&amp;A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3785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8984" behindDoc="0" locked="0" layoutInCell="1" allowOverlap="1" wp14:anchorId="230A8F63" wp14:editId="672B843B">
                <wp:simplePos x="0" y="0"/>
                <wp:positionH relativeFrom="page">
                  <wp:posOffset>7778750</wp:posOffset>
                </wp:positionH>
                <wp:positionV relativeFrom="page">
                  <wp:posOffset>1396365</wp:posOffset>
                </wp:positionV>
                <wp:extent cx="2368550" cy="5889625"/>
                <wp:effectExtent l="0" t="0" r="0" b="0"/>
                <wp:wrapThrough wrapText="bothSides">
                  <wp:wrapPolygon edited="0">
                    <wp:start x="232" y="93"/>
                    <wp:lineTo x="232" y="21425"/>
                    <wp:lineTo x="21079" y="21425"/>
                    <wp:lineTo x="21079" y="93"/>
                    <wp:lineTo x="232" y="93"/>
                  </wp:wrapPolygon>
                </wp:wrapThrough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588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92F1938" w14:textId="77777777" w:rsidR="00782DA1" w:rsidRPr="004B0066" w:rsidRDefault="00782DA1" w:rsidP="0083785B">
                            <w:pPr>
                              <w:pStyle w:val="BodyText3"/>
                              <w:rPr>
                                <w:b/>
                                <w:color w:val="0000FF"/>
                              </w:rPr>
                            </w:pPr>
                            <w:r w:rsidRPr="004B0066">
                              <w:rPr>
                                <w:b/>
                                <w:color w:val="0000FF"/>
                              </w:rPr>
                              <w:t>STUDIENINHALTE:</w:t>
                            </w:r>
                          </w:p>
                          <w:p w14:paraId="2EE75E80" w14:textId="77777777" w:rsidR="00782DA1" w:rsidRPr="004B0066" w:rsidRDefault="00782DA1" w:rsidP="0083785B">
                            <w:pPr>
                              <w:pStyle w:val="BodyText3"/>
                              <w:rPr>
                                <w:b/>
                              </w:rPr>
                            </w:pPr>
                            <w:r w:rsidRPr="004B0066">
                              <w:rPr>
                                <w:b/>
                              </w:rPr>
                              <w:t xml:space="preserve">American Literature </w:t>
                            </w:r>
                            <w:r w:rsidRPr="004B0066">
                              <w:rPr>
                                <w:b/>
                              </w:rPr>
                              <w:br/>
                              <w:t xml:space="preserve">American Culture </w:t>
                            </w:r>
                            <w:r w:rsidRPr="004B0066">
                              <w:rPr>
                                <w:b/>
                              </w:rPr>
                              <w:br/>
                              <w:t>Film and Media Studies</w:t>
                            </w:r>
                          </w:p>
                          <w:p w14:paraId="7D211037" w14:textId="77777777" w:rsidR="00782DA1" w:rsidRPr="004B0066" w:rsidRDefault="00782DA1" w:rsidP="0083785B">
                            <w:pPr>
                              <w:pStyle w:val="BodyText3"/>
                              <w:ind w:left="360"/>
                            </w:pPr>
                          </w:p>
                          <w:p w14:paraId="78780543" w14:textId="77777777" w:rsidR="00782DA1" w:rsidRDefault="00782DA1" w:rsidP="0083785B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rPr>
                                <w:lang w:val="de-AT"/>
                              </w:rPr>
                            </w:pPr>
                            <w:r w:rsidRPr="00837BE7">
                              <w:rPr>
                                <w:lang w:val="de-AT"/>
                              </w:rPr>
                              <w:t>Literatur- und Geschichtsanalyse</w:t>
                            </w:r>
                          </w:p>
                          <w:p w14:paraId="2F6EE223" w14:textId="77777777" w:rsidR="00782DA1" w:rsidRPr="00837BE7" w:rsidRDefault="00782DA1" w:rsidP="0083785B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rPr>
                                <w:lang w:val="de-AT"/>
                              </w:rPr>
                            </w:pPr>
                            <w:r w:rsidRPr="00837BE7">
                              <w:rPr>
                                <w:lang w:val="de-AT"/>
                              </w:rPr>
                              <w:t>Soziale Institutionen und Medien</w:t>
                            </w:r>
                          </w:p>
                          <w:p w14:paraId="52E28DD6" w14:textId="77777777" w:rsidR="00782DA1" w:rsidRDefault="00782DA1" w:rsidP="0083785B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Methoden und Terminologie </w:t>
                            </w:r>
                            <w:r>
                              <w:rPr>
                                <w:lang w:val="de-AT"/>
                              </w:rPr>
                              <w:br/>
                            </w:r>
                            <w:r w:rsidRPr="007B2885">
                              <w:rPr>
                                <w:lang w:val="de-AT"/>
                              </w:rPr>
                              <w:t>der Textanalyse</w:t>
                            </w:r>
                          </w:p>
                          <w:p w14:paraId="57E0D242" w14:textId="77777777" w:rsidR="00782DA1" w:rsidRPr="00837BE7" w:rsidRDefault="00782DA1" w:rsidP="0083785B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rPr>
                                <w:lang w:val="de-AT"/>
                              </w:rPr>
                            </w:pPr>
                            <w:r w:rsidRPr="00837BE7">
                              <w:rPr>
                                <w:lang w:val="de-AT"/>
                              </w:rPr>
                              <w:t>Philosophie und Kunst</w:t>
                            </w:r>
                          </w:p>
                          <w:p w14:paraId="018B9BAE" w14:textId="77777777" w:rsidR="00782DA1" w:rsidRPr="00837BE7" w:rsidRDefault="00782DA1" w:rsidP="0083785B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Wissenschaftliches</w:t>
                            </w:r>
                            <w:r w:rsidRPr="00837BE7">
                              <w:rPr>
                                <w:lang w:val="de-AT"/>
                              </w:rPr>
                              <w:t xml:space="preserve"> Arbeiten</w:t>
                            </w:r>
                          </w:p>
                          <w:p w14:paraId="1D791FD4" w14:textId="1B86D71A" w:rsidR="00782DA1" w:rsidRPr="004B0066" w:rsidRDefault="00782DA1" w:rsidP="0083785B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Fachausbildung für </w:t>
                            </w:r>
                            <w:r w:rsidR="004B0066">
                              <w:rPr>
                                <w:lang w:val="de-AT"/>
                              </w:rPr>
                              <w:t>Lehramt Englisch (AHS)</w:t>
                            </w:r>
                          </w:p>
                          <w:p w14:paraId="4AC6B965" w14:textId="77777777" w:rsidR="00782DA1" w:rsidRPr="00837BE7" w:rsidRDefault="00782DA1" w:rsidP="0083785B">
                            <w:pPr>
                              <w:pStyle w:val="BodyText3"/>
                              <w:rPr>
                                <w:b/>
                                <w:color w:val="0000FF"/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lang w:val="de-AT"/>
                              </w:rPr>
                              <w:br/>
                            </w:r>
                            <w:r w:rsidRPr="00837BE7">
                              <w:rPr>
                                <w:b/>
                                <w:color w:val="0000FF"/>
                                <w:lang w:val="de-AT"/>
                              </w:rPr>
                              <w:t>KONTAKT:</w:t>
                            </w:r>
                          </w:p>
                          <w:p w14:paraId="44C32611" w14:textId="77777777" w:rsidR="00782DA1" w:rsidRPr="004B0066" w:rsidRDefault="00782DA1" w:rsidP="0083785B">
                            <w:pPr>
                              <w:pStyle w:val="BodyText3"/>
                            </w:pPr>
                            <w:r w:rsidRPr="00837BE7">
                              <w:rPr>
                                <w:lang w:val="de-AT"/>
                              </w:rPr>
                              <w:t>Institut für Amerikastudien</w:t>
                            </w:r>
                            <w:r w:rsidRPr="00837BE7">
                              <w:rPr>
                                <w:lang w:val="de-AT"/>
                              </w:rPr>
                              <w:br/>
                              <w:t>Leopold-Franzens-Universität</w:t>
                            </w:r>
                            <w:r w:rsidRPr="00837BE7">
                              <w:rPr>
                                <w:lang w:val="de-AT"/>
                              </w:rPr>
                              <w:br/>
                            </w:r>
                            <w:proofErr w:type="spellStart"/>
                            <w:r w:rsidRPr="00837BE7">
                              <w:rPr>
                                <w:lang w:val="de-AT"/>
                              </w:rPr>
                              <w:t>Innrain</w:t>
                            </w:r>
                            <w:proofErr w:type="spellEnd"/>
                            <w:r w:rsidRPr="00837BE7">
                              <w:rPr>
                                <w:lang w:val="de-AT"/>
                              </w:rPr>
                              <w:t xml:space="preserve"> 52</w:t>
                            </w:r>
                            <w:r w:rsidRPr="00837BE7">
                              <w:rPr>
                                <w:lang w:val="de-AT"/>
                              </w:rPr>
                              <w:br/>
                              <w:t>6020 Innsbruck</w:t>
                            </w:r>
                            <w:r w:rsidRPr="00837BE7">
                              <w:rPr>
                                <w:lang w:val="de-AT"/>
                              </w:rPr>
                              <w:br/>
                              <w:t xml:space="preserve">Tel. </w:t>
                            </w:r>
                            <w:r w:rsidRPr="004B0066">
                              <w:t>+43 (0)512-4171</w:t>
                            </w:r>
                            <w:r w:rsidRPr="004B0066">
                              <w:br/>
                              <w:t>Fax +43 (0)512 507-2879</w:t>
                            </w:r>
                            <w:r w:rsidRPr="004B0066">
                              <w:br/>
                            </w:r>
                            <w:r w:rsidRPr="004B0066">
                              <w:rPr>
                                <w:b/>
                              </w:rPr>
                              <w:t>E-mail:</w:t>
                            </w:r>
                            <w:r w:rsidRPr="004B0066">
                              <w:br/>
                            </w:r>
                            <w:hyperlink r:id="rId15" w:history="1">
                              <w:r w:rsidRPr="004B0066">
                                <w:rPr>
                                  <w:rStyle w:val="Hyperlink"/>
                                </w:rPr>
                                <w:t>amerikastudien@uibk.ac.at</w:t>
                              </w:r>
                            </w:hyperlink>
                            <w:r w:rsidRPr="004B0066">
                              <w:br/>
                            </w:r>
                            <w:r w:rsidRPr="004B0066">
                              <w:rPr>
                                <w:b/>
                              </w:rPr>
                              <w:t>Website:</w:t>
                            </w:r>
                            <w:r w:rsidRPr="004B0066">
                              <w:t xml:space="preserve"> http://www.uibk.ac.at/amerikastudien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A8F63" id="Text Box 23" o:spid="_x0000_s1038" type="#_x0000_t202" style="position:absolute;margin-left:612.5pt;margin-top:109.95pt;width:186.5pt;height:463.75pt;z-index:25168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" filled="f" stroked="f">
                <v:textbox inset=",7.2pt,,7.2pt">
                  <w:txbxContent>
                    <w:p w14:paraId="492F1938" w14:textId="77777777" w:rsidR="00782DA1" w:rsidRPr="004B0066" w:rsidRDefault="00782DA1" w:rsidP="0083785B">
                      <w:pPr>
                        <w:pStyle w:val="BodyText3"/>
                        <w:rPr>
                          <w:b/>
                          <w:color w:val="0000FF"/>
                        </w:rPr>
                      </w:pPr>
                      <w:r w:rsidRPr="004B0066">
                        <w:rPr>
                          <w:b/>
                          <w:color w:val="0000FF"/>
                        </w:rPr>
                        <w:t>STUDIENINHALTE:</w:t>
                      </w:r>
                    </w:p>
                    <w:p w14:paraId="2EE75E80" w14:textId="77777777" w:rsidR="00782DA1" w:rsidRPr="004B0066" w:rsidRDefault="00782DA1" w:rsidP="0083785B">
                      <w:pPr>
                        <w:pStyle w:val="BodyText3"/>
                        <w:rPr>
                          <w:b/>
                        </w:rPr>
                      </w:pPr>
                      <w:r w:rsidRPr="004B0066">
                        <w:rPr>
                          <w:b/>
                        </w:rPr>
                        <w:t xml:space="preserve">American Literature </w:t>
                      </w:r>
                      <w:r w:rsidRPr="004B0066">
                        <w:rPr>
                          <w:b/>
                        </w:rPr>
                        <w:br/>
                        <w:t xml:space="preserve">American Culture </w:t>
                      </w:r>
                      <w:r w:rsidRPr="004B0066">
                        <w:rPr>
                          <w:b/>
                        </w:rPr>
                        <w:br/>
                        <w:t>Film and Media Studies</w:t>
                      </w:r>
                    </w:p>
                    <w:p w14:paraId="7D211037" w14:textId="77777777" w:rsidR="00782DA1" w:rsidRPr="004B0066" w:rsidRDefault="00782DA1" w:rsidP="0083785B">
                      <w:pPr>
                        <w:pStyle w:val="BodyText3"/>
                        <w:ind w:left="360"/>
                      </w:pPr>
                    </w:p>
                    <w:p w14:paraId="78780543" w14:textId="77777777" w:rsidR="00782DA1" w:rsidRDefault="00782DA1" w:rsidP="0083785B">
                      <w:pPr>
                        <w:pStyle w:val="BodyText3"/>
                        <w:numPr>
                          <w:ilvl w:val="0"/>
                          <w:numId w:val="3"/>
                        </w:numPr>
                        <w:rPr>
                          <w:lang w:val="de-AT"/>
                        </w:rPr>
                      </w:pPr>
                      <w:r w:rsidRPr="00837BE7">
                        <w:rPr>
                          <w:lang w:val="de-AT"/>
                        </w:rPr>
                        <w:t>Literatur- und Geschichtsanalyse</w:t>
                      </w:r>
                    </w:p>
                    <w:p w14:paraId="2F6EE223" w14:textId="77777777" w:rsidR="00782DA1" w:rsidRPr="00837BE7" w:rsidRDefault="00782DA1" w:rsidP="0083785B">
                      <w:pPr>
                        <w:pStyle w:val="BodyText3"/>
                        <w:numPr>
                          <w:ilvl w:val="0"/>
                          <w:numId w:val="3"/>
                        </w:numPr>
                        <w:rPr>
                          <w:lang w:val="de-AT"/>
                        </w:rPr>
                      </w:pPr>
                      <w:r w:rsidRPr="00837BE7">
                        <w:rPr>
                          <w:lang w:val="de-AT"/>
                        </w:rPr>
                        <w:t>Soziale Institutionen und Medien</w:t>
                      </w:r>
                    </w:p>
                    <w:p w14:paraId="52E28DD6" w14:textId="77777777" w:rsidR="00782DA1" w:rsidRDefault="00782DA1" w:rsidP="0083785B">
                      <w:pPr>
                        <w:pStyle w:val="BodyText3"/>
                        <w:numPr>
                          <w:ilvl w:val="0"/>
                          <w:numId w:val="3"/>
                        </w:num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Methoden und Terminologie </w:t>
                      </w:r>
                      <w:r>
                        <w:rPr>
                          <w:lang w:val="de-AT"/>
                        </w:rPr>
                        <w:br/>
                      </w:r>
                      <w:r w:rsidRPr="007B2885">
                        <w:rPr>
                          <w:lang w:val="de-AT"/>
                        </w:rPr>
                        <w:t>der Textanalyse</w:t>
                      </w:r>
                    </w:p>
                    <w:p w14:paraId="57E0D242" w14:textId="77777777" w:rsidR="00782DA1" w:rsidRPr="00837BE7" w:rsidRDefault="00782DA1" w:rsidP="0083785B">
                      <w:pPr>
                        <w:pStyle w:val="BodyText3"/>
                        <w:numPr>
                          <w:ilvl w:val="0"/>
                          <w:numId w:val="3"/>
                        </w:numPr>
                        <w:rPr>
                          <w:lang w:val="de-AT"/>
                        </w:rPr>
                      </w:pPr>
                      <w:r w:rsidRPr="00837BE7">
                        <w:rPr>
                          <w:lang w:val="de-AT"/>
                        </w:rPr>
                        <w:t>Philosophie und Kunst</w:t>
                      </w:r>
                    </w:p>
                    <w:p w14:paraId="018B9BAE" w14:textId="77777777" w:rsidR="00782DA1" w:rsidRPr="00837BE7" w:rsidRDefault="00782DA1" w:rsidP="0083785B">
                      <w:pPr>
                        <w:pStyle w:val="BodyText3"/>
                        <w:numPr>
                          <w:ilvl w:val="0"/>
                          <w:numId w:val="3"/>
                        </w:num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Wissenschaftliches</w:t>
                      </w:r>
                      <w:r w:rsidRPr="00837BE7">
                        <w:rPr>
                          <w:lang w:val="de-AT"/>
                        </w:rPr>
                        <w:t xml:space="preserve"> Arbeiten</w:t>
                      </w:r>
                    </w:p>
                    <w:p w14:paraId="1D791FD4" w14:textId="1B86D71A" w:rsidR="00782DA1" w:rsidRPr="004B0066" w:rsidRDefault="00782DA1" w:rsidP="0083785B">
                      <w:pPr>
                        <w:pStyle w:val="BodyText3"/>
                        <w:numPr>
                          <w:ilvl w:val="0"/>
                          <w:numId w:val="3"/>
                        </w:num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Fachausbildung für </w:t>
                      </w:r>
                      <w:r w:rsidR="004B0066">
                        <w:rPr>
                          <w:lang w:val="de-AT"/>
                        </w:rPr>
                        <w:t>Lehramt Englisch (AHS)</w:t>
                      </w:r>
                    </w:p>
                    <w:p w14:paraId="4AC6B965" w14:textId="77777777" w:rsidR="00782DA1" w:rsidRPr="00837BE7" w:rsidRDefault="00782DA1" w:rsidP="0083785B">
                      <w:pPr>
                        <w:pStyle w:val="BodyText3"/>
                        <w:rPr>
                          <w:b/>
                          <w:color w:val="0000FF"/>
                          <w:lang w:val="de-AT"/>
                        </w:rPr>
                      </w:pPr>
                      <w:r>
                        <w:rPr>
                          <w:b/>
                          <w:color w:val="0000FF"/>
                          <w:lang w:val="de-AT"/>
                        </w:rPr>
                        <w:br/>
                      </w:r>
                      <w:r w:rsidRPr="00837BE7">
                        <w:rPr>
                          <w:b/>
                          <w:color w:val="0000FF"/>
                          <w:lang w:val="de-AT"/>
                        </w:rPr>
                        <w:t>KONTAKT:</w:t>
                      </w:r>
                    </w:p>
                    <w:p w14:paraId="44C32611" w14:textId="77777777" w:rsidR="00782DA1" w:rsidRPr="004B0066" w:rsidRDefault="00782DA1" w:rsidP="0083785B">
                      <w:pPr>
                        <w:pStyle w:val="BodyText3"/>
                      </w:pPr>
                      <w:r w:rsidRPr="00837BE7">
                        <w:rPr>
                          <w:lang w:val="de-AT"/>
                        </w:rPr>
                        <w:t>Institut für Amerikastudien</w:t>
                      </w:r>
                      <w:r w:rsidRPr="00837BE7">
                        <w:rPr>
                          <w:lang w:val="de-AT"/>
                        </w:rPr>
                        <w:br/>
                        <w:t>Leopold-Franzens-Universität</w:t>
                      </w:r>
                      <w:r w:rsidRPr="00837BE7">
                        <w:rPr>
                          <w:lang w:val="de-AT"/>
                        </w:rPr>
                        <w:br/>
                      </w:r>
                      <w:proofErr w:type="spellStart"/>
                      <w:r w:rsidRPr="00837BE7">
                        <w:rPr>
                          <w:lang w:val="de-AT"/>
                        </w:rPr>
                        <w:t>Innrain</w:t>
                      </w:r>
                      <w:proofErr w:type="spellEnd"/>
                      <w:r w:rsidRPr="00837BE7">
                        <w:rPr>
                          <w:lang w:val="de-AT"/>
                        </w:rPr>
                        <w:t xml:space="preserve"> 52</w:t>
                      </w:r>
                      <w:r w:rsidRPr="00837BE7">
                        <w:rPr>
                          <w:lang w:val="de-AT"/>
                        </w:rPr>
                        <w:br/>
                        <w:t>6020 Innsbruck</w:t>
                      </w:r>
                      <w:r w:rsidRPr="00837BE7">
                        <w:rPr>
                          <w:lang w:val="de-AT"/>
                        </w:rPr>
                        <w:br/>
                        <w:t xml:space="preserve">Tel. </w:t>
                      </w:r>
                      <w:r w:rsidRPr="004B0066">
                        <w:t>+43 (0)512-4171</w:t>
                      </w:r>
                      <w:r w:rsidRPr="004B0066">
                        <w:br/>
                        <w:t>Fax +43 (0)512 507-2879</w:t>
                      </w:r>
                      <w:r w:rsidRPr="004B0066">
                        <w:br/>
                      </w:r>
                      <w:r w:rsidRPr="004B0066">
                        <w:rPr>
                          <w:b/>
                        </w:rPr>
                        <w:t>E-mail:</w:t>
                      </w:r>
                      <w:r w:rsidRPr="004B0066">
                        <w:br/>
                      </w:r>
                      <w:hyperlink r:id="rId16" w:history="1">
                        <w:r w:rsidRPr="004B0066">
                          <w:rPr>
                            <w:rStyle w:val="Hyperlink"/>
                          </w:rPr>
                          <w:t>amerikastudien@uibk.ac.at</w:t>
                        </w:r>
                      </w:hyperlink>
                      <w:r w:rsidRPr="004B0066">
                        <w:br/>
                      </w:r>
                      <w:r w:rsidRPr="004B0066">
                        <w:rPr>
                          <w:b/>
                        </w:rPr>
                        <w:t>Website:</w:t>
                      </w:r>
                      <w:r w:rsidRPr="004B0066">
                        <w:t xml:space="preserve"> http://www.uibk.ac.at/amerikastudien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0"/>
      <w:bookmarkEnd w:id="1"/>
    </w:p>
    <w:sectPr w:rsidR="00E336FF">
      <w:headerReference w:type="even" r:id="rId17"/>
      <w:headerReference w:type="default" r:id="rId18"/>
      <w:headerReference w:type="first" r:id="rId19"/>
      <w:pgSz w:w="16839" w:h="11907" w:orient="landscape" w:code="9"/>
      <w:pgMar w:top="432" w:right="432" w:bottom="432" w:left="432" w:header="43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AFBF4" w14:textId="77777777" w:rsidR="00933D21" w:rsidRDefault="00933D21">
      <w:pPr>
        <w:spacing w:after="0"/>
      </w:pPr>
      <w:r>
        <w:separator/>
      </w:r>
    </w:p>
  </w:endnote>
  <w:endnote w:type="continuationSeparator" w:id="0">
    <w:p w14:paraId="5E39FBA2" w14:textId="77777777" w:rsidR="00933D21" w:rsidRDefault="00933D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7EA18" w14:textId="77777777" w:rsidR="00933D21" w:rsidRDefault="00933D21">
      <w:pPr>
        <w:spacing w:after="0"/>
      </w:pPr>
      <w:r>
        <w:separator/>
      </w:r>
    </w:p>
  </w:footnote>
  <w:footnote w:type="continuationSeparator" w:id="0">
    <w:p w14:paraId="41130781" w14:textId="77777777" w:rsidR="00933D21" w:rsidRDefault="00933D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C55E0" w14:textId="77777777" w:rsidR="00782DA1" w:rsidRDefault="00782DA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556B4" w14:textId="77777777" w:rsidR="00782DA1" w:rsidRDefault="00782DA1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211" behindDoc="0" locked="0" layoutInCell="1" allowOverlap="1" wp14:anchorId="721C1ABD" wp14:editId="3B3AC28A">
              <wp:simplePos x="0" y="0"/>
              <wp:positionH relativeFrom="column">
                <wp:posOffset>11430</wp:posOffset>
              </wp:positionH>
              <wp:positionV relativeFrom="paragraph">
                <wp:posOffset>-7620</wp:posOffset>
              </wp:positionV>
              <wp:extent cx="10134600" cy="7025981"/>
              <wp:effectExtent l="0" t="0" r="0" b="381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34600" cy="7025981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C5FB8B" id="Rectangle 20" o:spid="_x0000_s1026" style="position:absolute;margin-left:.9pt;margin-top:-.6pt;width:798pt;height:553.25pt;z-index:251655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" fillcolor="#7c8f97 [3204]" stroked="f">
              <v:textbox inset=",7.2pt,,7.2p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235" behindDoc="0" locked="0" layoutInCell="1" allowOverlap="1" wp14:anchorId="584607F7" wp14:editId="11AC74C9">
              <wp:simplePos x="0" y="0"/>
              <wp:positionH relativeFrom="column">
                <wp:posOffset>204296</wp:posOffset>
              </wp:positionH>
              <wp:positionV relativeFrom="paragraph">
                <wp:posOffset>168400</wp:posOffset>
              </wp:positionV>
              <wp:extent cx="9744808" cy="6670235"/>
              <wp:effectExtent l="95250" t="76200" r="123190" b="111760"/>
              <wp:wrapNone/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744808" cy="66702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8FEA66" id="Rectangle 3" o:spid="_x0000_s1026" style="position:absolute;margin-left:16.1pt;margin-top:13.25pt;width:767.3pt;height:525.2pt;z-index:251656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" fillcolor="white [3212]" stroked="f">
              <v:shadow on="t" color="black" opacity="26214f" origin="-.5,-.5" offset="0,0"/>
              <o:lock v:ext="edit" aspectratio="t"/>
            </v:rect>
          </w:pict>
        </mc:Fallback>
      </mc:AlternateContent>
    </w:r>
  </w:p>
  <w:p w14:paraId="602C0158" w14:textId="77777777" w:rsidR="00782DA1" w:rsidRDefault="00782DA1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59" behindDoc="0" locked="0" layoutInCell="1" allowOverlap="1" wp14:anchorId="200905A2" wp14:editId="1529DDB0">
              <wp:simplePos x="0" y="0"/>
              <wp:positionH relativeFrom="column">
                <wp:posOffset>7412355</wp:posOffset>
              </wp:positionH>
              <wp:positionV relativeFrom="paragraph">
                <wp:posOffset>178435</wp:posOffset>
              </wp:positionV>
              <wp:extent cx="2353945" cy="6314489"/>
              <wp:effectExtent l="0" t="0" r="8255" b="0"/>
              <wp:wrapNone/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53945" cy="631448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D6B5F0F" id="Rectangle 31" o:spid="_x0000_s1026" style="position:absolute;margin-left:583.65pt;margin-top:14.05pt;width:185.35pt;height:497.2pt;z-index:251657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" fillcolor="#d1d0c8 [3214]" stroked="f">
              <v:textbox inset=",7.2pt,,7.2p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022A6782" wp14:editId="2FD18D0A">
              <wp:simplePos x="0" y="0"/>
              <wp:positionH relativeFrom="column">
                <wp:posOffset>407313</wp:posOffset>
              </wp:positionH>
              <wp:positionV relativeFrom="paragraph">
                <wp:posOffset>177789</wp:posOffset>
              </wp:positionV>
              <wp:extent cx="9355015" cy="6314489"/>
              <wp:effectExtent l="0" t="0" r="17780" b="1016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55015" cy="6314489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F92B13" id="Rectangle 22" o:spid="_x0000_s1026" style="position:absolute;margin-left:32.05pt;margin-top:14pt;width:736.6pt;height:497.2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" filled="f" strokecolor="#b0bbc0 [1940]" strokeweight="1pt">
              <v:textbox inset=",7.2pt,,7.2p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4957" behindDoc="0" locked="0" layoutInCell="1" allowOverlap="1" wp14:anchorId="151C95EC" wp14:editId="04B04EB0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2B92AC" id="Line 28" o:spid="_x0000_s1026" style="position:absolute;z-index:251644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" strokecolor="#b0bbc0 [1940]" strokeweight="1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E6AAD" w14:textId="77777777" w:rsidR="00782DA1" w:rsidRDefault="00782DA1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9063" behindDoc="0" locked="0" layoutInCell="1" allowOverlap="1" wp14:anchorId="7AC76224" wp14:editId="4E0D05B9">
              <wp:simplePos x="0" y="0"/>
              <wp:positionH relativeFrom="column">
                <wp:posOffset>6888480</wp:posOffset>
              </wp:positionH>
              <wp:positionV relativeFrom="paragraph">
                <wp:posOffset>1905</wp:posOffset>
              </wp:positionV>
              <wp:extent cx="0" cy="7014210"/>
              <wp:effectExtent l="0" t="0" r="19050" b="1524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7FFB6B" id="Line 15" o:spid="_x0000_s1026" style="position:absolute;z-index:2516490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2.4pt,.15pt" to="542.4pt,55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" strokecolor="#b0bbc0 [1940]" strokeweight="1pt"/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8039" behindDoc="0" locked="0" layoutInCell="1" allowOverlap="1" wp14:anchorId="64A173C7" wp14:editId="20E396E0">
              <wp:simplePos x="0" y="0"/>
              <wp:positionH relativeFrom="column">
                <wp:posOffset>3297555</wp:posOffset>
              </wp:positionH>
              <wp:positionV relativeFrom="paragraph">
                <wp:posOffset>1905</wp:posOffset>
              </wp:positionV>
              <wp:extent cx="0" cy="7014210"/>
              <wp:effectExtent l="0" t="0" r="19050" b="1524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91F13D" id="Line 14" o:spid="_x0000_s1026" style="position:absolute;z-index:2516480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65pt,.15pt" to="259.65pt,55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" strokecolor="#b0bbc0 [1940]" strokeweight="1pt"/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4967" behindDoc="0" locked="0" layoutInCell="1" allowOverlap="1" wp14:anchorId="561FD355" wp14:editId="1DFB5A6B">
              <wp:simplePos x="0" y="0"/>
              <wp:positionH relativeFrom="column">
                <wp:posOffset>1905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197879" id="Rectangle 1" o:spid="_x0000_s1026" style="position:absolute;margin-left:.15pt;margin-top:.15pt;width:233.75pt;height:552.3pt;z-index:251644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" fillcolor="#7c8f97 [3204]" stroked="f">
              <v:textbox inset=",7.2pt,,7.2p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5991" behindDoc="0" locked="0" layoutInCell="1" allowOverlap="1" wp14:anchorId="4EC87BFC" wp14:editId="7C494677">
              <wp:simplePos x="0" y="0"/>
              <wp:positionH relativeFrom="column">
                <wp:posOffset>3594431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BC58A3" id="Rectangle 2" o:spid="_x0000_s1026" style="position:absolute;margin-left:283.05pt;margin-top:.15pt;width:233.75pt;height:552.3pt;z-index:251645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" fillcolor="#7c8f97 [3204]" stroked="f">
              <v:textbox inset=",7.2pt,,7.2p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7015" behindDoc="0" locked="0" layoutInCell="1" allowOverlap="1" wp14:anchorId="22212DDB" wp14:editId="6DE8F050">
              <wp:simplePos x="0" y="0"/>
              <wp:positionH relativeFrom="column">
                <wp:posOffset>7186958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9767BD" id="Rectangle 3" o:spid="_x0000_s1026" style="position:absolute;margin-left:565.9pt;margin-top:.15pt;width:233.75pt;height:552.3pt;z-index:251647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" fillcolor="#7c8f97 [3204]" stroked="f">
              <v:textbox inset=",7.2pt,,7.2p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0087" behindDoc="0" locked="0" layoutInCell="1" allowOverlap="1" wp14:anchorId="1C583163" wp14:editId="7E6B7469">
              <wp:simplePos x="0" y="0"/>
              <wp:positionH relativeFrom="column">
                <wp:posOffset>195820</wp:posOffset>
              </wp:positionH>
              <wp:positionV relativeFrom="paragraph">
                <wp:posOffset>179366</wp:posOffset>
              </wp:positionV>
              <wp:extent cx="2580087" cy="6658818"/>
              <wp:effectExtent l="95250" t="76200" r="106045" b="123190"/>
              <wp:wrapNone/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87" cy="665881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DBFD43" id="Rectangle 3" o:spid="_x0000_s1026" style="position:absolute;margin-left:15.4pt;margin-top:14.1pt;width:203.15pt;height:524.3pt;z-index:251650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" fillcolor="white [3212]" stroked="f">
              <v:shadow on="t" color="black" opacity="26214f" origin="-.5,-.5" offset="0,0"/>
              <o:lock v:ext="edit" aspectratio="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1111" behindDoc="0" locked="0" layoutInCell="1" allowOverlap="1" wp14:anchorId="7B5DCAFD" wp14:editId="58414D03">
              <wp:simplePos x="0" y="0"/>
              <wp:positionH relativeFrom="column">
                <wp:posOffset>399941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27C532" id="Rectangle 11" o:spid="_x0000_s1026" style="position:absolute;margin-left:31.5pt;margin-top:28.85pt;width:174.35pt;height:501.25pt;z-index:251651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" filled="f" strokecolor="#b0bbc0 [1940]" strokeweight="1pt">
              <v:textbox inset=",7.2pt,,7.2p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2135" behindDoc="0" locked="0" layoutInCell="1" allowOverlap="1" wp14:anchorId="5C3444BB" wp14:editId="5C3D8F33">
              <wp:simplePos x="0" y="0"/>
              <wp:positionH relativeFrom="column">
                <wp:posOffset>3798552</wp:posOffset>
              </wp:positionH>
              <wp:positionV relativeFrom="paragraph">
                <wp:posOffset>179366</wp:posOffset>
              </wp:positionV>
              <wp:extent cx="2580087" cy="6658818"/>
              <wp:effectExtent l="95250" t="76200" r="106045" b="123190"/>
              <wp:wrapNone/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87" cy="665881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B9F2DF" id="Rectangle 3" o:spid="_x0000_s1026" style="position:absolute;margin-left:299.1pt;margin-top:14.1pt;width:203.15pt;height:524.3pt;z-index:251652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" fillcolor="white [3212]" stroked="f">
              <v:shadow on="t" color="black" opacity="26214f" origin="-.5,-.5" offset="0,0"/>
              <o:lock v:ext="edit" aspectratio="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3159" behindDoc="0" locked="0" layoutInCell="1" allowOverlap="1" wp14:anchorId="40AB8C7E" wp14:editId="10398602">
              <wp:simplePos x="0" y="0"/>
              <wp:positionH relativeFrom="column">
                <wp:posOffset>7391079</wp:posOffset>
              </wp:positionH>
              <wp:positionV relativeFrom="paragraph">
                <wp:posOffset>179366</wp:posOffset>
              </wp:positionV>
              <wp:extent cx="2580516" cy="6659204"/>
              <wp:effectExtent l="95250" t="76200" r="106045" b="123190"/>
              <wp:wrapNone/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516" cy="665920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FA3CC3" id="Rectangle 3" o:spid="_x0000_s1026" style="position:absolute;margin-left:581.95pt;margin-top:14.1pt;width:203.2pt;height:524.35pt;z-index:251653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" fillcolor="white [3212]" stroked="f">
              <v:shadow on="t" color="black" opacity="26214f" origin="-.5,-.5" offset="0,0"/>
              <o:lock v:ext="edit" aspectratio="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4183" behindDoc="0" locked="0" layoutInCell="1" allowOverlap="1" wp14:anchorId="09D6B21A" wp14:editId="0C7B4BD7">
              <wp:simplePos x="0" y="0"/>
              <wp:positionH relativeFrom="column">
                <wp:posOffset>7584993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A37A43" id="Rectangle 13" o:spid="_x0000_s1026" style="position:absolute;margin-left:597.25pt;margin-top:28.85pt;width:174.35pt;height:501.25pt;z-index:251654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" filled="f" strokecolor="#b0bbc0 [1940]" strokeweight="1pt">
              <v:textbox inset=",7.2pt,,7.2pt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207" behindDoc="0" locked="0" layoutInCell="1" allowOverlap="1" wp14:anchorId="71193A04" wp14:editId="6FD38D28">
              <wp:simplePos x="0" y="0"/>
              <wp:positionH relativeFrom="column">
                <wp:posOffset>3992467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330733" id="Rectangle 12" o:spid="_x0000_s1026" style="position:absolute;margin-left:314.35pt;margin-top:28.85pt;width:174.35pt;height:501.25pt;z-index:251655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" filled="f" strokecolor="#b0bbc0 [1940]" strokeweight="1pt">
              <v:textbox inset=",7.2pt,,7.2p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72ABD"/>
    <w:multiLevelType w:val="hybridMultilevel"/>
    <w:tmpl w:val="47E8FC8A"/>
    <w:lvl w:ilvl="0" w:tplc="352AE164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B27DF9"/>
    <w:multiLevelType w:val="hybridMultilevel"/>
    <w:tmpl w:val="18B8B8FA"/>
    <w:lvl w:ilvl="0" w:tplc="4CCC837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5051E7"/>
    <w:multiLevelType w:val="hybridMultilevel"/>
    <w:tmpl w:val="E8B28528"/>
    <w:lvl w:ilvl="0" w:tplc="3C5E3B30">
      <w:start w:val="5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1"/>
  </w:docVars>
  <w:rsids>
    <w:rsidRoot w:val="000D1F94"/>
    <w:rsid w:val="00044DC5"/>
    <w:rsid w:val="000705DB"/>
    <w:rsid w:val="000D10DE"/>
    <w:rsid w:val="000D1F94"/>
    <w:rsid w:val="00204787"/>
    <w:rsid w:val="00240560"/>
    <w:rsid w:val="00382810"/>
    <w:rsid w:val="004767C8"/>
    <w:rsid w:val="004B0066"/>
    <w:rsid w:val="00533FCF"/>
    <w:rsid w:val="00595367"/>
    <w:rsid w:val="005F0390"/>
    <w:rsid w:val="00626C91"/>
    <w:rsid w:val="00630422"/>
    <w:rsid w:val="00737FBC"/>
    <w:rsid w:val="00742EB3"/>
    <w:rsid w:val="00782DA1"/>
    <w:rsid w:val="007B26CE"/>
    <w:rsid w:val="007D6014"/>
    <w:rsid w:val="0083785B"/>
    <w:rsid w:val="0086048C"/>
    <w:rsid w:val="00933D21"/>
    <w:rsid w:val="009B39B5"/>
    <w:rsid w:val="00A459CF"/>
    <w:rsid w:val="00B368A1"/>
    <w:rsid w:val="00B44C36"/>
    <w:rsid w:val="00B75AB7"/>
    <w:rsid w:val="00C53F5F"/>
    <w:rsid w:val="00DD4FD4"/>
    <w:rsid w:val="00E336FF"/>
    <w:rsid w:val="00E57E12"/>
    <w:rsid w:val="00E61C28"/>
    <w:rsid w:val="00FB5520"/>
    <w:rsid w:val="00FF7A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D357036"/>
  <w15:docId w15:val="{07ABEF31-3FC1-5744-BEE6-A9DDFFD25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4" w:uiPriority="9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uiPriority="99"/>
    <w:lsdException w:name="Body Text 3" w:uiPriority="99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3FCF"/>
  </w:style>
  <w:style w:type="paragraph" w:styleId="Heading1">
    <w:name w:val="heading 1"/>
    <w:basedOn w:val="Normal"/>
    <w:link w:val="Heading1Char"/>
    <w:uiPriority w:val="9"/>
    <w:qFormat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Pr>
      <w:b/>
      <w:color w:val="4B5A60" w:themeColor="text2"/>
      <w:sz w:val="20"/>
    </w:rPr>
  </w:style>
  <w:style w:type="character" w:styleId="Hyperlink">
    <w:name w:val="Hyperlink"/>
    <w:basedOn w:val="DefaultParagraphFont"/>
    <w:rsid w:val="0083785B"/>
    <w:rPr>
      <w:color w:val="524A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amerikastudien@uibk.ac.a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mailto:amerikastudien@uibk.ac.at" TargetMode="Externa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Vorlagen:Layoutansicht%20fu&#776;r%20Vero&#776;ffentlichungen:Broschu&#776;ren:Theia%20Broschu&#776;re.dotx" TargetMode="External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Macintosh%20HD:Applications:Microsoft%20Office%202011:Office:Media:Vorlagen:Layoutansicht%20für%20Veröffentlichungen:Broschüren:Theia%20Broschüre.dotx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Amerikastudien</dc:creator>
  <cp:keywords/>
  <dc:description/>
  <cp:lastModifiedBy>Sandra Theresa Tausel</cp:lastModifiedBy>
  <cp:revision>2</cp:revision>
  <cp:lastPrinted>2012-09-25T10:52:00Z</cp:lastPrinted>
  <dcterms:created xsi:type="dcterms:W3CDTF">2021-09-28T11:44:00Z</dcterms:created>
  <dcterms:modified xsi:type="dcterms:W3CDTF">2021-09-28T11:44:00Z</dcterms:modified>
  <cp:category/>
</cp:coreProperties>
</file>