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45B6" w14:textId="2DFA9877" w:rsidR="00E336FF" w:rsidRDefault="00A32835">
      <w:r w:rsidRPr="000D10DE">
        <w:rPr>
          <w:noProof/>
          <w:lang w:val="de-DE" w:eastAsia="de-DE"/>
        </w:rPr>
        <w:drawing>
          <wp:anchor distT="0" distB="0" distL="114300" distR="114300" simplePos="0" relativeHeight="251675672" behindDoc="0" locked="0" layoutInCell="1" allowOverlap="1" wp14:anchorId="2456DEF7" wp14:editId="62E962AC">
            <wp:simplePos x="0" y="0"/>
            <wp:positionH relativeFrom="page">
              <wp:posOffset>7922575</wp:posOffset>
            </wp:positionH>
            <wp:positionV relativeFrom="page">
              <wp:posOffset>2473668</wp:posOffset>
            </wp:positionV>
            <wp:extent cx="2075180" cy="3057020"/>
            <wp:effectExtent l="0" t="0" r="0" b="3810"/>
            <wp:wrapThrough wrapText="bothSides">
              <wp:wrapPolygon edited="0">
                <wp:start x="0" y="0"/>
                <wp:lineTo x="0" y="21537"/>
                <wp:lineTo x="21415" y="21537"/>
                <wp:lineTo x="21415" y="0"/>
                <wp:lineTo x="0" y="0"/>
              </wp:wrapPolygon>
            </wp:wrapThrough>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e-Of-Liberty-Wallpaper-Background.jpg"/>
                    <pic:cNvPicPr/>
                  </pic:nvPicPr>
                  <pic:blipFill rotWithShape="1">
                    <a:blip r:embed="rId7">
                      <a:alphaModFix/>
                      <a:biLevel thresh="50000"/>
                      <a:extLst>
                        <a:ext uri="{BEBA8EAE-BF5A-486C-A8C5-ECC9F3942E4B}">
                          <a14:imgProps xmlns:a14="http://schemas.microsoft.com/office/drawing/2010/main">
                            <a14:imgLayer r:embed="rId8">
                              <a14:imgEffect>
                                <a14:brightnessContrast contrast="-4000"/>
                              </a14:imgEffect>
                            </a14:imgLayer>
                          </a14:imgProps>
                        </a:ext>
                        <a:ext uri="{28A0092B-C50C-407E-A947-70E740481C1C}">
                          <a14:useLocalDpi xmlns:a14="http://schemas.microsoft.com/office/drawing/2010/main" val="0"/>
                        </a:ext>
                      </a:extLst>
                    </a:blip>
                    <a:srcRect l="11530" r="23906"/>
                    <a:stretch/>
                  </pic:blipFill>
                  <pic:spPr bwMode="auto">
                    <a:xfrm>
                      <a:off x="0" y="0"/>
                      <a:ext cx="2075268" cy="3057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10DE">
        <w:rPr>
          <w:noProof/>
          <w:lang w:val="de-DE" w:eastAsia="de-DE"/>
        </w:rPr>
        <mc:AlternateContent>
          <mc:Choice Requires="wps">
            <w:drawing>
              <wp:anchor distT="0" distB="0" distL="114300" distR="114300" simplePos="0" relativeHeight="251664408" behindDoc="0" locked="0" layoutInCell="1" allowOverlap="1" wp14:anchorId="04FE2F28" wp14:editId="3D50227A">
                <wp:simplePos x="0" y="0"/>
                <wp:positionH relativeFrom="page">
                  <wp:posOffset>7855831</wp:posOffset>
                </wp:positionH>
                <wp:positionV relativeFrom="page">
                  <wp:posOffset>520607</wp:posOffset>
                </wp:positionV>
                <wp:extent cx="2214880" cy="1875280"/>
                <wp:effectExtent l="0" t="0" r="0" b="4445"/>
                <wp:wrapThrough wrapText="bothSides">
                  <wp:wrapPolygon edited="0">
                    <wp:start x="0" y="0"/>
                    <wp:lineTo x="0" y="21505"/>
                    <wp:lineTo x="21427" y="21505"/>
                    <wp:lineTo x="2142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187528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92333B" w14:textId="6EC17DC5" w:rsidR="00782DA1" w:rsidRPr="000D10DE" w:rsidRDefault="00A32835" w:rsidP="000D10DE">
                            <w:pPr>
                              <w:jc w:val="center"/>
                              <w:rPr>
                                <w:b/>
                                <w:color w:val="FFFFFF" w:themeColor="background1"/>
                                <w:sz w:val="44"/>
                                <w:szCs w:val="44"/>
                              </w:rPr>
                            </w:pPr>
                            <w:r>
                              <w:rPr>
                                <w:b/>
                                <w:color w:val="FFFFFF" w:themeColor="background1"/>
                                <w:sz w:val="44"/>
                                <w:szCs w:val="44"/>
                              </w:rPr>
                              <w:t>Department</w:t>
                            </w:r>
                          </w:p>
                          <w:p w14:paraId="03C40DB8" w14:textId="606CE82C" w:rsidR="00782DA1" w:rsidRPr="000D10DE" w:rsidRDefault="00A32835" w:rsidP="000D10DE">
                            <w:pPr>
                              <w:jc w:val="center"/>
                              <w:rPr>
                                <w:b/>
                                <w:color w:val="FFFFFF" w:themeColor="background1"/>
                                <w:sz w:val="44"/>
                                <w:szCs w:val="44"/>
                              </w:rPr>
                            </w:pPr>
                            <w:r>
                              <w:rPr>
                                <w:b/>
                                <w:color w:val="FFFFFF" w:themeColor="background1"/>
                                <w:sz w:val="44"/>
                                <w:szCs w:val="44"/>
                              </w:rPr>
                              <w:t>of</w:t>
                            </w:r>
                          </w:p>
                          <w:p w14:paraId="134EF090" w14:textId="78973AB7" w:rsidR="00782DA1" w:rsidRPr="000D10DE" w:rsidRDefault="00A32835" w:rsidP="000D10DE">
                            <w:pPr>
                              <w:jc w:val="center"/>
                              <w:rPr>
                                <w:b/>
                                <w:color w:val="FFFFFF" w:themeColor="background1"/>
                                <w:sz w:val="44"/>
                                <w:szCs w:val="44"/>
                              </w:rPr>
                            </w:pPr>
                            <w:r>
                              <w:rPr>
                                <w:b/>
                                <w:color w:val="FFFFFF" w:themeColor="background1"/>
                                <w:sz w:val="44"/>
                                <w:szCs w:val="44"/>
                              </w:rPr>
                              <w:t>American Studies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2F28" id="Rectangle 4" o:spid="_x0000_s1026" style="position:absolute;margin-left:618.55pt;margin-top:41pt;width:174.4pt;height:147.65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" fillcolor="#4b5a60 [3215]" stroked="f">
                <v:textbox inset=",14.4pt,,14.4pt">
                  <w:txbxContent>
                    <w:p w14:paraId="0092333B" w14:textId="6EC17DC5" w:rsidR="00782DA1" w:rsidRPr="000D10DE" w:rsidRDefault="00A32835" w:rsidP="000D10DE">
                      <w:pPr>
                        <w:jc w:val="center"/>
                        <w:rPr>
                          <w:b/>
                          <w:color w:val="FFFFFF" w:themeColor="background1"/>
                          <w:sz w:val="44"/>
                          <w:szCs w:val="44"/>
                        </w:rPr>
                      </w:pPr>
                      <w:r>
                        <w:rPr>
                          <w:b/>
                          <w:color w:val="FFFFFF" w:themeColor="background1"/>
                          <w:sz w:val="44"/>
                          <w:szCs w:val="44"/>
                        </w:rPr>
                        <w:t>Department</w:t>
                      </w:r>
                    </w:p>
                    <w:p w14:paraId="03C40DB8" w14:textId="606CE82C" w:rsidR="00782DA1" w:rsidRPr="000D10DE" w:rsidRDefault="00A32835" w:rsidP="000D10DE">
                      <w:pPr>
                        <w:jc w:val="center"/>
                        <w:rPr>
                          <w:b/>
                          <w:color w:val="FFFFFF" w:themeColor="background1"/>
                          <w:sz w:val="44"/>
                          <w:szCs w:val="44"/>
                        </w:rPr>
                      </w:pPr>
                      <w:r>
                        <w:rPr>
                          <w:b/>
                          <w:color w:val="FFFFFF" w:themeColor="background1"/>
                          <w:sz w:val="44"/>
                          <w:szCs w:val="44"/>
                        </w:rPr>
                        <w:t>of</w:t>
                      </w:r>
                    </w:p>
                    <w:p w14:paraId="134EF090" w14:textId="78973AB7" w:rsidR="00782DA1" w:rsidRPr="000D10DE" w:rsidRDefault="00A32835" w:rsidP="000D10DE">
                      <w:pPr>
                        <w:jc w:val="center"/>
                        <w:rPr>
                          <w:b/>
                          <w:color w:val="FFFFFF" w:themeColor="background1"/>
                          <w:sz w:val="44"/>
                          <w:szCs w:val="44"/>
                        </w:rPr>
                      </w:pPr>
                      <w:r>
                        <w:rPr>
                          <w:b/>
                          <w:color w:val="FFFFFF" w:themeColor="background1"/>
                          <w:sz w:val="44"/>
                          <w:szCs w:val="44"/>
                        </w:rPr>
                        <w:t>American Studies</w:t>
                      </w:r>
                    </w:p>
                  </w:txbxContent>
                </v:textbox>
                <w10:wrap type="through" anchorx="page" anchory="page"/>
              </v:rect>
            </w:pict>
          </mc:Fallback>
        </mc:AlternateContent>
      </w:r>
      <w:r w:rsidRPr="000D10DE">
        <w:rPr>
          <w:noProof/>
          <w:lang w:val="de-DE" w:eastAsia="de-DE"/>
        </w:rPr>
        <mc:AlternateContent>
          <mc:Choice Requires="wps">
            <w:drawing>
              <wp:anchor distT="0" distB="0" distL="114300" distR="114300" simplePos="0" relativeHeight="251667480" behindDoc="0" locked="0" layoutInCell="1" allowOverlap="1" wp14:anchorId="33964AF5" wp14:editId="2FD5FB2C">
                <wp:simplePos x="0" y="0"/>
                <wp:positionH relativeFrom="page">
                  <wp:posOffset>4191394</wp:posOffset>
                </wp:positionH>
                <wp:positionV relativeFrom="page">
                  <wp:posOffset>2969566</wp:posOffset>
                </wp:positionV>
                <wp:extent cx="2313699" cy="3851160"/>
                <wp:effectExtent l="0" t="0" r="0" b="10160"/>
                <wp:wrapThrough wrapText="bothSides">
                  <wp:wrapPolygon edited="0">
                    <wp:start x="593" y="0"/>
                    <wp:lineTo x="593" y="21586"/>
                    <wp:lineTo x="20871" y="21586"/>
                    <wp:lineTo x="20871" y="0"/>
                    <wp:lineTo x="593"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699" cy="3851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F121FF6" w14:textId="77777777" w:rsidR="00782DA1" w:rsidRDefault="00782DA1" w:rsidP="000D10DE">
                            <w:pPr>
                              <w:rPr>
                                <w:b/>
                                <w:lang w:val="de-AT"/>
                              </w:rPr>
                            </w:pPr>
                          </w:p>
                          <w:p w14:paraId="4560D5DE" w14:textId="0E29052A" w:rsidR="00782DA1" w:rsidRPr="00A32835" w:rsidRDefault="00782DA1" w:rsidP="000D10DE">
                            <w:pPr>
                              <w:numPr>
                                <w:ilvl w:val="0"/>
                                <w:numId w:val="1"/>
                              </w:numPr>
                            </w:pPr>
                            <w:r w:rsidRPr="00A32835">
                              <w:rPr>
                                <w:b/>
                              </w:rPr>
                              <w:t>Video</w:t>
                            </w:r>
                            <w:r w:rsidR="00A32835" w:rsidRPr="00A32835">
                              <w:rPr>
                                <w:b/>
                              </w:rPr>
                              <w:t xml:space="preserve"> A</w:t>
                            </w:r>
                            <w:r w:rsidRPr="00A32835">
                              <w:rPr>
                                <w:b/>
                              </w:rPr>
                              <w:t>rchiv</w:t>
                            </w:r>
                            <w:r w:rsidR="00A32835" w:rsidRPr="00A32835">
                              <w:rPr>
                                <w:b/>
                              </w:rPr>
                              <w:t>e</w:t>
                            </w:r>
                            <w:r w:rsidRPr="00A32835">
                              <w:rPr>
                                <w:b/>
                              </w:rPr>
                              <w:t xml:space="preserve"> </w:t>
                            </w:r>
                            <w:r w:rsidRPr="00A32835">
                              <w:rPr>
                                <w:b/>
                              </w:rPr>
                              <w:br/>
                            </w:r>
                            <w:r w:rsidR="00A32835" w:rsidRPr="00A32835">
                              <w:t>Video and DVD collec</w:t>
                            </w:r>
                            <w:r w:rsidR="00A32835">
                              <w:t>tion for research purposes with more than 20,000 titles</w:t>
                            </w:r>
                          </w:p>
                          <w:p w14:paraId="2EF973A6" w14:textId="10C22E00" w:rsidR="00782DA1" w:rsidRPr="00A32835" w:rsidRDefault="00A32835" w:rsidP="000D10DE">
                            <w:pPr>
                              <w:numPr>
                                <w:ilvl w:val="0"/>
                                <w:numId w:val="1"/>
                              </w:numPr>
                            </w:pPr>
                            <w:r w:rsidRPr="00A32835">
                              <w:rPr>
                                <w:b/>
                              </w:rPr>
                              <w:t>Conferences and Lecture Series</w:t>
                            </w:r>
                            <w:r w:rsidR="00782DA1" w:rsidRPr="00A32835">
                              <w:t xml:space="preserve"> </w:t>
                            </w:r>
                            <w:r w:rsidRPr="00A32835">
                              <w:t>in American Studies</w:t>
                            </w:r>
                            <w:r w:rsidR="004B0066" w:rsidRPr="00A32835">
                              <w:t xml:space="preserve"> </w:t>
                            </w:r>
                          </w:p>
                          <w:p w14:paraId="32D68484" w14:textId="6CADBB37" w:rsidR="00782DA1" w:rsidRPr="00A32835" w:rsidRDefault="00782DA1" w:rsidP="000D10DE">
                            <w:pPr>
                              <w:numPr>
                                <w:ilvl w:val="0"/>
                                <w:numId w:val="1"/>
                              </w:numPr>
                            </w:pPr>
                            <w:r w:rsidRPr="00A32835">
                              <w:rPr>
                                <w:b/>
                              </w:rPr>
                              <w:t>ZIAS</w:t>
                            </w:r>
                            <w:r w:rsidRPr="00A32835">
                              <w:br/>
                            </w:r>
                            <w:r w:rsidR="00A32835" w:rsidRPr="00A32835">
                              <w:t>Cooperation with the Center for In</w:t>
                            </w:r>
                            <w:r w:rsidR="00A32835">
                              <w:t>ter-American Studies</w:t>
                            </w:r>
                            <w:r w:rsidRPr="00A32835">
                              <w:br/>
                            </w:r>
                          </w:p>
                          <w:p w14:paraId="6AA6944B" w14:textId="243D030B" w:rsidR="00782DA1" w:rsidRPr="004B0066" w:rsidRDefault="004B0066" w:rsidP="004B0066">
                            <w:pPr>
                              <w:numPr>
                                <w:ilvl w:val="0"/>
                                <w:numId w:val="1"/>
                              </w:numPr>
                            </w:pPr>
                            <w:proofErr w:type="spellStart"/>
                            <w:r>
                              <w:rPr>
                                <w:b/>
                              </w:rPr>
                              <w:t>Delocating</w:t>
                            </w:r>
                            <w:proofErr w:type="spellEnd"/>
                            <w:r>
                              <w:rPr>
                                <w:b/>
                              </w:rPr>
                              <w:t xml:space="preserve"> Mountains: Cinematic Landscapes and </w:t>
                            </w:r>
                            <w:r w:rsidRPr="004B0066">
                              <w:rPr>
                                <w:b/>
                              </w:rPr>
                              <w:t>the Alpine Model</w:t>
                            </w:r>
                            <w:r w:rsidR="00782DA1" w:rsidRPr="004B0066">
                              <w:rPr>
                                <w:b/>
                              </w:rPr>
                              <w:br/>
                            </w:r>
                            <w:r w:rsidR="00782DA1" w:rsidRPr="004B0066">
                              <w:t>FWF</w:t>
                            </w:r>
                            <w:r w:rsidR="00A32835">
                              <w:t xml:space="preserve"> Project</w:t>
                            </w:r>
                            <w:r w:rsidR="00782DA1" w:rsidRPr="004B0066">
                              <w:br/>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64AF5" id="_x0000_t202" coordsize="21600,21600" o:spt="202" path="m,l,21600r21600,l21600,xe">
                <v:stroke joinstyle="miter"/>
                <v:path gradientshapeok="t" o:connecttype="rect"/>
              </v:shapetype>
              <v:shape id="Text Box 25" o:spid="_x0000_s1027" type="#_x0000_t202" style="position:absolute;margin-left:330.05pt;margin-top:233.8pt;width:182.2pt;height:303.25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" filled="f" stroked="f">
                <v:textbox inset=",0,,0">
                  <w:txbxContent>
                    <w:p w14:paraId="0F121FF6" w14:textId="77777777" w:rsidR="00782DA1" w:rsidRDefault="00782DA1" w:rsidP="000D10DE">
                      <w:pPr>
                        <w:rPr>
                          <w:b/>
                          <w:lang w:val="de-AT"/>
                        </w:rPr>
                      </w:pPr>
                    </w:p>
                    <w:p w14:paraId="4560D5DE" w14:textId="0E29052A" w:rsidR="00782DA1" w:rsidRPr="00A32835" w:rsidRDefault="00782DA1" w:rsidP="000D10DE">
                      <w:pPr>
                        <w:numPr>
                          <w:ilvl w:val="0"/>
                          <w:numId w:val="1"/>
                        </w:numPr>
                      </w:pPr>
                      <w:r w:rsidRPr="00A32835">
                        <w:rPr>
                          <w:b/>
                        </w:rPr>
                        <w:t>Video</w:t>
                      </w:r>
                      <w:r w:rsidR="00A32835" w:rsidRPr="00A32835">
                        <w:rPr>
                          <w:b/>
                        </w:rPr>
                        <w:t xml:space="preserve"> A</w:t>
                      </w:r>
                      <w:r w:rsidRPr="00A32835">
                        <w:rPr>
                          <w:b/>
                        </w:rPr>
                        <w:t>rchiv</w:t>
                      </w:r>
                      <w:r w:rsidR="00A32835" w:rsidRPr="00A32835">
                        <w:rPr>
                          <w:b/>
                        </w:rPr>
                        <w:t>e</w:t>
                      </w:r>
                      <w:r w:rsidRPr="00A32835">
                        <w:rPr>
                          <w:b/>
                        </w:rPr>
                        <w:t xml:space="preserve"> </w:t>
                      </w:r>
                      <w:r w:rsidRPr="00A32835">
                        <w:rPr>
                          <w:b/>
                        </w:rPr>
                        <w:br/>
                      </w:r>
                      <w:r w:rsidR="00A32835" w:rsidRPr="00A32835">
                        <w:t>Video and DVD collec</w:t>
                      </w:r>
                      <w:r w:rsidR="00A32835">
                        <w:t>tion for research purposes with more than 20,000 titles</w:t>
                      </w:r>
                    </w:p>
                    <w:p w14:paraId="2EF973A6" w14:textId="10C22E00" w:rsidR="00782DA1" w:rsidRPr="00A32835" w:rsidRDefault="00A32835" w:rsidP="000D10DE">
                      <w:pPr>
                        <w:numPr>
                          <w:ilvl w:val="0"/>
                          <w:numId w:val="1"/>
                        </w:numPr>
                      </w:pPr>
                      <w:r w:rsidRPr="00A32835">
                        <w:rPr>
                          <w:b/>
                        </w:rPr>
                        <w:t>Conferences and Lecture Series</w:t>
                      </w:r>
                      <w:r w:rsidR="00782DA1" w:rsidRPr="00A32835">
                        <w:t xml:space="preserve"> </w:t>
                      </w:r>
                      <w:r w:rsidRPr="00A32835">
                        <w:t>in American Studies</w:t>
                      </w:r>
                      <w:r w:rsidR="004B0066" w:rsidRPr="00A32835">
                        <w:t xml:space="preserve"> </w:t>
                      </w:r>
                    </w:p>
                    <w:p w14:paraId="32D68484" w14:textId="6CADBB37" w:rsidR="00782DA1" w:rsidRPr="00A32835" w:rsidRDefault="00782DA1" w:rsidP="000D10DE">
                      <w:pPr>
                        <w:numPr>
                          <w:ilvl w:val="0"/>
                          <w:numId w:val="1"/>
                        </w:numPr>
                      </w:pPr>
                      <w:r w:rsidRPr="00A32835">
                        <w:rPr>
                          <w:b/>
                        </w:rPr>
                        <w:t>ZIAS</w:t>
                      </w:r>
                      <w:r w:rsidRPr="00A32835">
                        <w:br/>
                      </w:r>
                      <w:r w:rsidR="00A32835" w:rsidRPr="00A32835">
                        <w:t>Cooperation with the Center for In</w:t>
                      </w:r>
                      <w:r w:rsidR="00A32835">
                        <w:t>ter-American Studies</w:t>
                      </w:r>
                      <w:r w:rsidRPr="00A32835">
                        <w:br/>
                      </w:r>
                    </w:p>
                    <w:p w14:paraId="6AA6944B" w14:textId="243D030B" w:rsidR="00782DA1" w:rsidRPr="004B0066" w:rsidRDefault="004B0066" w:rsidP="004B0066">
                      <w:pPr>
                        <w:numPr>
                          <w:ilvl w:val="0"/>
                          <w:numId w:val="1"/>
                        </w:numPr>
                      </w:pPr>
                      <w:proofErr w:type="spellStart"/>
                      <w:r>
                        <w:rPr>
                          <w:b/>
                        </w:rPr>
                        <w:t>Delocating</w:t>
                      </w:r>
                      <w:proofErr w:type="spellEnd"/>
                      <w:r>
                        <w:rPr>
                          <w:b/>
                        </w:rPr>
                        <w:t xml:space="preserve"> Mountains: Cinematic Landscapes and </w:t>
                      </w:r>
                      <w:r w:rsidRPr="004B0066">
                        <w:rPr>
                          <w:b/>
                        </w:rPr>
                        <w:t>the Alpine Model</w:t>
                      </w:r>
                      <w:r w:rsidR="00782DA1" w:rsidRPr="004B0066">
                        <w:rPr>
                          <w:b/>
                        </w:rPr>
                        <w:br/>
                      </w:r>
                      <w:r w:rsidR="00782DA1" w:rsidRPr="004B0066">
                        <w:t>FWF</w:t>
                      </w:r>
                      <w:r w:rsidR="00A32835">
                        <w:t xml:space="preserve"> Project</w:t>
                      </w:r>
                      <w:r w:rsidR="00782DA1" w:rsidRPr="004B0066">
                        <w:br/>
                      </w:r>
                    </w:p>
                  </w:txbxContent>
                </v:textbox>
                <w10:wrap type="through" anchorx="page" anchory="page"/>
              </v:shape>
            </w:pict>
          </mc:Fallback>
        </mc:AlternateContent>
      </w:r>
      <w:r w:rsidRPr="000D10DE">
        <w:rPr>
          <w:noProof/>
          <w:lang w:val="de-DE" w:eastAsia="de-DE"/>
        </w:rPr>
        <mc:AlternateContent>
          <mc:Choice Requires="wps">
            <w:drawing>
              <wp:anchor distT="0" distB="0" distL="114300" distR="114300" simplePos="0" relativeHeight="251681816" behindDoc="0" locked="0" layoutInCell="1" allowOverlap="1" wp14:anchorId="46B740CE" wp14:editId="185C7EF0">
                <wp:simplePos x="0" y="0"/>
                <wp:positionH relativeFrom="page">
                  <wp:posOffset>674120</wp:posOffset>
                </wp:positionH>
                <wp:positionV relativeFrom="page">
                  <wp:posOffset>2676454</wp:posOffset>
                </wp:positionV>
                <wp:extent cx="2312035" cy="4330167"/>
                <wp:effectExtent l="0" t="0" r="0" b="635"/>
                <wp:wrapThrough wrapText="bothSides">
                  <wp:wrapPolygon edited="0">
                    <wp:start x="593" y="0"/>
                    <wp:lineTo x="593" y="21540"/>
                    <wp:lineTo x="20882" y="21540"/>
                    <wp:lineTo x="20882" y="0"/>
                    <wp:lineTo x="593" y="0"/>
                  </wp:wrapPolygon>
                </wp:wrapThrough>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43301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64DA21" w14:textId="77777777" w:rsidR="00782DA1" w:rsidRDefault="00782DA1" w:rsidP="000D10DE">
                            <w:pPr>
                              <w:pStyle w:val="Header"/>
                              <w:rPr>
                                <w:b/>
                                <w:lang w:val="de-AT"/>
                              </w:rPr>
                            </w:pPr>
                          </w:p>
                          <w:p w14:paraId="3F9FA46D" w14:textId="1A5103E9" w:rsidR="00782DA1" w:rsidRDefault="00A32835" w:rsidP="000D10DE">
                            <w:pPr>
                              <w:pStyle w:val="Header"/>
                              <w:rPr>
                                <w:b/>
                                <w:lang w:val="de-AT"/>
                              </w:rPr>
                            </w:pPr>
                            <w:r>
                              <w:rPr>
                                <w:b/>
                                <w:lang w:val="de-AT"/>
                              </w:rPr>
                              <w:t xml:space="preserve">Key </w:t>
                            </w:r>
                            <w:proofErr w:type="spellStart"/>
                            <w:r>
                              <w:rPr>
                                <w:b/>
                                <w:lang w:val="de-AT"/>
                              </w:rPr>
                              <w:t>areas</w:t>
                            </w:r>
                            <w:proofErr w:type="spellEnd"/>
                            <w:r>
                              <w:rPr>
                                <w:b/>
                                <w:lang w:val="de-AT"/>
                              </w:rPr>
                              <w:t>:</w:t>
                            </w:r>
                          </w:p>
                          <w:p w14:paraId="308D1F83" w14:textId="77777777" w:rsidR="00782DA1" w:rsidRDefault="00782DA1" w:rsidP="000D10DE">
                            <w:pPr>
                              <w:pStyle w:val="Header"/>
                              <w:rPr>
                                <w:b/>
                                <w:lang w:val="de-AT"/>
                              </w:rPr>
                            </w:pPr>
                          </w:p>
                          <w:p w14:paraId="7DFD71DB" w14:textId="7F1564A4" w:rsidR="00782DA1" w:rsidRDefault="00782DA1" w:rsidP="0086048C">
                            <w:pPr>
                              <w:pStyle w:val="Header"/>
                              <w:numPr>
                                <w:ilvl w:val="0"/>
                                <w:numId w:val="2"/>
                              </w:numPr>
                              <w:rPr>
                                <w:b/>
                                <w:lang w:val="de-AT"/>
                              </w:rPr>
                            </w:pPr>
                            <w:r>
                              <w:rPr>
                                <w:b/>
                                <w:lang w:val="de-AT"/>
                              </w:rPr>
                              <w:t xml:space="preserve">American </w:t>
                            </w:r>
                            <w:proofErr w:type="spellStart"/>
                            <w:r>
                              <w:rPr>
                                <w:b/>
                                <w:lang w:val="de-AT"/>
                              </w:rPr>
                              <w:t>Literature</w:t>
                            </w:r>
                            <w:proofErr w:type="spellEnd"/>
                            <w:r>
                              <w:rPr>
                                <w:b/>
                                <w:lang w:val="de-AT"/>
                              </w:rPr>
                              <w:br/>
                            </w:r>
                          </w:p>
                          <w:p w14:paraId="7714A63C" w14:textId="72C2E72E" w:rsidR="00782DA1" w:rsidRPr="002D7049" w:rsidRDefault="00782DA1" w:rsidP="000D10DE">
                            <w:pPr>
                              <w:pStyle w:val="Header"/>
                              <w:numPr>
                                <w:ilvl w:val="0"/>
                                <w:numId w:val="2"/>
                              </w:numPr>
                            </w:pPr>
                            <w:r w:rsidRPr="00C127FF">
                              <w:rPr>
                                <w:b/>
                                <w:lang w:val="de-AT"/>
                              </w:rPr>
                              <w:t xml:space="preserve">American Culture </w:t>
                            </w:r>
                            <w:r>
                              <w:rPr>
                                <w:b/>
                                <w:lang w:val="de-AT"/>
                              </w:rPr>
                              <w:br/>
                            </w:r>
                          </w:p>
                          <w:p w14:paraId="6E3A4268" w14:textId="77777777" w:rsidR="00782DA1" w:rsidRPr="00777AFA" w:rsidRDefault="00782DA1" w:rsidP="000D10DE">
                            <w:pPr>
                              <w:pStyle w:val="Header"/>
                              <w:numPr>
                                <w:ilvl w:val="0"/>
                                <w:numId w:val="2"/>
                              </w:numPr>
                              <w:rPr>
                                <w:lang w:val="de-AT"/>
                              </w:rPr>
                            </w:pPr>
                            <w:r w:rsidRPr="00C127FF">
                              <w:rPr>
                                <w:b/>
                                <w:lang w:val="de-AT"/>
                              </w:rPr>
                              <w:t xml:space="preserve">Film </w:t>
                            </w:r>
                            <w:proofErr w:type="spellStart"/>
                            <w:r w:rsidRPr="00C127FF">
                              <w:rPr>
                                <w:b/>
                                <w:lang w:val="de-AT"/>
                              </w:rPr>
                              <w:t>and</w:t>
                            </w:r>
                            <w:proofErr w:type="spellEnd"/>
                            <w:r w:rsidRPr="00C127FF">
                              <w:rPr>
                                <w:b/>
                                <w:lang w:val="de-AT"/>
                              </w:rPr>
                              <w:t xml:space="preserve"> Media Studies</w:t>
                            </w:r>
                            <w:r>
                              <w:rPr>
                                <w:b/>
                                <w:lang w:val="de-AT"/>
                              </w:rPr>
                              <w:br/>
                            </w:r>
                          </w:p>
                          <w:p w14:paraId="4C127E4D" w14:textId="05E4E751" w:rsidR="00782DA1" w:rsidRPr="00A32835" w:rsidRDefault="00A32835" w:rsidP="000D10DE">
                            <w:pPr>
                              <w:pStyle w:val="Footer"/>
                              <w:rPr>
                                <w:b/>
                              </w:rPr>
                            </w:pPr>
                            <w:r w:rsidRPr="00A32835">
                              <w:rPr>
                                <w:b/>
                              </w:rPr>
                              <w:t>Qualifications obtained through the course of study are suitable for a wide variety of occupational fields:</w:t>
                            </w:r>
                            <w:r w:rsidR="00782DA1" w:rsidRPr="00A32835">
                              <w:rPr>
                                <w:b/>
                              </w:rPr>
                              <w:br/>
                            </w:r>
                          </w:p>
                          <w:p w14:paraId="3B4C6386" w14:textId="187D4379" w:rsidR="00A32835" w:rsidRPr="00A32835" w:rsidRDefault="00A32835" w:rsidP="00A32835">
                            <w:pPr>
                              <w:pStyle w:val="Footer"/>
                              <w:numPr>
                                <w:ilvl w:val="0"/>
                                <w:numId w:val="2"/>
                              </w:numPr>
                              <w:rPr>
                                <w:lang w:val="de-AT"/>
                              </w:rPr>
                            </w:pPr>
                            <w:proofErr w:type="spellStart"/>
                            <w:r w:rsidRPr="00A32835">
                              <w:rPr>
                                <w:lang w:val="de-AT"/>
                              </w:rPr>
                              <w:t>Journalism</w:t>
                            </w:r>
                            <w:proofErr w:type="spellEnd"/>
                          </w:p>
                          <w:p w14:paraId="7C92EB6F" w14:textId="3CD617F1" w:rsidR="00A32835" w:rsidRPr="00A32835" w:rsidRDefault="00A32835" w:rsidP="00A32835">
                            <w:pPr>
                              <w:pStyle w:val="Footer"/>
                              <w:numPr>
                                <w:ilvl w:val="0"/>
                                <w:numId w:val="2"/>
                              </w:numPr>
                              <w:rPr>
                                <w:lang w:val="de-AT"/>
                              </w:rPr>
                            </w:pPr>
                            <w:r w:rsidRPr="00A32835">
                              <w:rPr>
                                <w:lang w:val="de-AT"/>
                              </w:rPr>
                              <w:t>New Media</w:t>
                            </w:r>
                          </w:p>
                          <w:p w14:paraId="2B5F06C6" w14:textId="252845F1" w:rsidR="00A32835" w:rsidRPr="00A32835" w:rsidRDefault="00A32835" w:rsidP="00A32835">
                            <w:pPr>
                              <w:pStyle w:val="Footer"/>
                              <w:numPr>
                                <w:ilvl w:val="0"/>
                                <w:numId w:val="2"/>
                              </w:numPr>
                              <w:rPr>
                                <w:lang w:val="de-AT"/>
                              </w:rPr>
                            </w:pPr>
                            <w:r w:rsidRPr="00A32835">
                              <w:rPr>
                                <w:lang w:val="de-AT"/>
                              </w:rPr>
                              <w:t xml:space="preserve">Teaching </w:t>
                            </w:r>
                            <w:r>
                              <w:rPr>
                                <w:lang w:val="de-AT"/>
                              </w:rPr>
                              <w:t>Career</w:t>
                            </w:r>
                          </w:p>
                          <w:p w14:paraId="7793A0BC" w14:textId="7214F81A" w:rsidR="00A32835" w:rsidRPr="00A32835" w:rsidRDefault="00A32835" w:rsidP="00A32835">
                            <w:pPr>
                              <w:pStyle w:val="Footer"/>
                              <w:numPr>
                                <w:ilvl w:val="0"/>
                                <w:numId w:val="2"/>
                              </w:numPr>
                              <w:rPr>
                                <w:lang w:val="de-AT"/>
                              </w:rPr>
                            </w:pPr>
                            <w:proofErr w:type="spellStart"/>
                            <w:r w:rsidRPr="00A32835">
                              <w:rPr>
                                <w:lang w:val="de-AT"/>
                              </w:rPr>
                              <w:t>Diplomatic</w:t>
                            </w:r>
                            <w:proofErr w:type="spellEnd"/>
                            <w:r w:rsidRPr="00A32835">
                              <w:rPr>
                                <w:lang w:val="de-AT"/>
                              </w:rPr>
                              <w:t xml:space="preserve"> Service</w:t>
                            </w:r>
                          </w:p>
                          <w:p w14:paraId="758A3F16" w14:textId="0826176F" w:rsidR="00A32835" w:rsidRPr="00A32835" w:rsidRDefault="00A32835" w:rsidP="00A32835">
                            <w:pPr>
                              <w:pStyle w:val="Footer"/>
                              <w:numPr>
                                <w:ilvl w:val="0"/>
                                <w:numId w:val="2"/>
                              </w:numPr>
                              <w:rPr>
                                <w:lang w:val="de-AT"/>
                              </w:rPr>
                            </w:pPr>
                            <w:r>
                              <w:rPr>
                                <w:lang w:val="de-AT"/>
                              </w:rPr>
                              <w:t>M</w:t>
                            </w:r>
                            <w:r w:rsidRPr="00A32835">
                              <w:rPr>
                                <w:lang w:val="de-AT"/>
                              </w:rPr>
                              <w:t>arketing</w:t>
                            </w:r>
                          </w:p>
                          <w:p w14:paraId="53A31352" w14:textId="7E430F68" w:rsidR="00A32835" w:rsidRPr="00A32835" w:rsidRDefault="00A32835" w:rsidP="00A32835">
                            <w:pPr>
                              <w:pStyle w:val="Footer"/>
                              <w:numPr>
                                <w:ilvl w:val="0"/>
                                <w:numId w:val="2"/>
                              </w:numPr>
                              <w:rPr>
                                <w:lang w:val="de-AT"/>
                              </w:rPr>
                            </w:pPr>
                            <w:r w:rsidRPr="00A32835">
                              <w:rPr>
                                <w:lang w:val="de-AT"/>
                              </w:rPr>
                              <w:t xml:space="preserve">Adult Education </w:t>
                            </w:r>
                          </w:p>
                          <w:p w14:paraId="32291305" w14:textId="1F58E175" w:rsidR="00A32835" w:rsidRPr="00A32835" w:rsidRDefault="00A32835" w:rsidP="00A32835">
                            <w:pPr>
                              <w:pStyle w:val="Footer"/>
                              <w:numPr>
                                <w:ilvl w:val="0"/>
                                <w:numId w:val="2"/>
                              </w:numPr>
                              <w:rPr>
                                <w:lang w:val="de-AT"/>
                              </w:rPr>
                            </w:pPr>
                            <w:r w:rsidRPr="00A32835">
                              <w:rPr>
                                <w:lang w:val="de-AT"/>
                              </w:rPr>
                              <w:t>Publishing</w:t>
                            </w:r>
                          </w:p>
                          <w:p w14:paraId="6CCB85AC" w14:textId="0C4E416D" w:rsidR="00A32835" w:rsidRPr="00A32835" w:rsidRDefault="00A32835" w:rsidP="00A32835">
                            <w:pPr>
                              <w:pStyle w:val="Footer"/>
                              <w:numPr>
                                <w:ilvl w:val="0"/>
                                <w:numId w:val="2"/>
                              </w:numPr>
                              <w:rPr>
                                <w:lang w:val="de-AT"/>
                              </w:rPr>
                            </w:pPr>
                            <w:r w:rsidRPr="00A32835">
                              <w:rPr>
                                <w:lang w:val="de-AT"/>
                              </w:rPr>
                              <w:t>Public Administration</w:t>
                            </w:r>
                          </w:p>
                          <w:p w14:paraId="2659619C" w14:textId="3844C372" w:rsidR="004B0066" w:rsidRPr="0086048C" w:rsidRDefault="00A32835" w:rsidP="00A32835">
                            <w:pPr>
                              <w:pStyle w:val="Footer"/>
                              <w:numPr>
                                <w:ilvl w:val="0"/>
                                <w:numId w:val="2"/>
                              </w:numPr>
                              <w:rPr>
                                <w:lang w:val="de-AT"/>
                              </w:rPr>
                            </w:pPr>
                            <w:r w:rsidRPr="00A32835">
                              <w:rPr>
                                <w:lang w:val="de-AT"/>
                              </w:rPr>
                              <w:t xml:space="preserve">Academic </w:t>
                            </w:r>
                            <w:r>
                              <w:rPr>
                                <w:lang w:val="de-AT"/>
                              </w:rPr>
                              <w:t>C</w:t>
                            </w:r>
                            <w:r w:rsidRPr="00A32835">
                              <w:rPr>
                                <w:lang w:val="de-AT"/>
                              </w:rPr>
                              <w:t>areer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40CE" id="Text Box 26" o:spid="_x0000_s1028" type="#_x0000_t202" style="position:absolute;margin-left:53.1pt;margin-top:210.75pt;width:182.05pt;height:340.95pt;z-index:25168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" filled="f" stroked="f">
                <v:textbox inset=",0,,0">
                  <w:txbxContent>
                    <w:p w14:paraId="1B64DA21" w14:textId="77777777" w:rsidR="00782DA1" w:rsidRDefault="00782DA1" w:rsidP="000D10DE">
                      <w:pPr>
                        <w:pStyle w:val="Header"/>
                        <w:rPr>
                          <w:b/>
                          <w:lang w:val="de-AT"/>
                        </w:rPr>
                      </w:pPr>
                    </w:p>
                    <w:p w14:paraId="3F9FA46D" w14:textId="1A5103E9" w:rsidR="00782DA1" w:rsidRDefault="00A32835" w:rsidP="000D10DE">
                      <w:pPr>
                        <w:pStyle w:val="Header"/>
                        <w:rPr>
                          <w:b/>
                          <w:lang w:val="de-AT"/>
                        </w:rPr>
                      </w:pPr>
                      <w:r>
                        <w:rPr>
                          <w:b/>
                          <w:lang w:val="de-AT"/>
                        </w:rPr>
                        <w:t xml:space="preserve">Key </w:t>
                      </w:r>
                      <w:proofErr w:type="spellStart"/>
                      <w:r>
                        <w:rPr>
                          <w:b/>
                          <w:lang w:val="de-AT"/>
                        </w:rPr>
                        <w:t>areas</w:t>
                      </w:r>
                      <w:proofErr w:type="spellEnd"/>
                      <w:r>
                        <w:rPr>
                          <w:b/>
                          <w:lang w:val="de-AT"/>
                        </w:rPr>
                        <w:t>:</w:t>
                      </w:r>
                    </w:p>
                    <w:p w14:paraId="308D1F83" w14:textId="77777777" w:rsidR="00782DA1" w:rsidRDefault="00782DA1" w:rsidP="000D10DE">
                      <w:pPr>
                        <w:pStyle w:val="Header"/>
                        <w:rPr>
                          <w:b/>
                          <w:lang w:val="de-AT"/>
                        </w:rPr>
                      </w:pPr>
                    </w:p>
                    <w:p w14:paraId="7DFD71DB" w14:textId="7F1564A4" w:rsidR="00782DA1" w:rsidRDefault="00782DA1" w:rsidP="0086048C">
                      <w:pPr>
                        <w:pStyle w:val="Header"/>
                        <w:numPr>
                          <w:ilvl w:val="0"/>
                          <w:numId w:val="2"/>
                        </w:numPr>
                        <w:rPr>
                          <w:b/>
                          <w:lang w:val="de-AT"/>
                        </w:rPr>
                      </w:pPr>
                      <w:r>
                        <w:rPr>
                          <w:b/>
                          <w:lang w:val="de-AT"/>
                        </w:rPr>
                        <w:t xml:space="preserve">American </w:t>
                      </w:r>
                      <w:proofErr w:type="spellStart"/>
                      <w:r>
                        <w:rPr>
                          <w:b/>
                          <w:lang w:val="de-AT"/>
                        </w:rPr>
                        <w:t>Literature</w:t>
                      </w:r>
                      <w:proofErr w:type="spellEnd"/>
                      <w:r>
                        <w:rPr>
                          <w:b/>
                          <w:lang w:val="de-AT"/>
                        </w:rPr>
                        <w:br/>
                      </w:r>
                    </w:p>
                    <w:p w14:paraId="7714A63C" w14:textId="72C2E72E" w:rsidR="00782DA1" w:rsidRPr="002D7049" w:rsidRDefault="00782DA1" w:rsidP="000D10DE">
                      <w:pPr>
                        <w:pStyle w:val="Header"/>
                        <w:numPr>
                          <w:ilvl w:val="0"/>
                          <w:numId w:val="2"/>
                        </w:numPr>
                      </w:pPr>
                      <w:r w:rsidRPr="00C127FF">
                        <w:rPr>
                          <w:b/>
                          <w:lang w:val="de-AT"/>
                        </w:rPr>
                        <w:t xml:space="preserve">American Culture </w:t>
                      </w:r>
                      <w:r>
                        <w:rPr>
                          <w:b/>
                          <w:lang w:val="de-AT"/>
                        </w:rPr>
                        <w:br/>
                      </w:r>
                    </w:p>
                    <w:p w14:paraId="6E3A4268" w14:textId="77777777" w:rsidR="00782DA1" w:rsidRPr="00777AFA" w:rsidRDefault="00782DA1" w:rsidP="000D10DE">
                      <w:pPr>
                        <w:pStyle w:val="Header"/>
                        <w:numPr>
                          <w:ilvl w:val="0"/>
                          <w:numId w:val="2"/>
                        </w:numPr>
                        <w:rPr>
                          <w:lang w:val="de-AT"/>
                        </w:rPr>
                      </w:pPr>
                      <w:r w:rsidRPr="00C127FF">
                        <w:rPr>
                          <w:b/>
                          <w:lang w:val="de-AT"/>
                        </w:rPr>
                        <w:t xml:space="preserve">Film </w:t>
                      </w:r>
                      <w:proofErr w:type="spellStart"/>
                      <w:r w:rsidRPr="00C127FF">
                        <w:rPr>
                          <w:b/>
                          <w:lang w:val="de-AT"/>
                        </w:rPr>
                        <w:t>and</w:t>
                      </w:r>
                      <w:proofErr w:type="spellEnd"/>
                      <w:r w:rsidRPr="00C127FF">
                        <w:rPr>
                          <w:b/>
                          <w:lang w:val="de-AT"/>
                        </w:rPr>
                        <w:t xml:space="preserve"> Media Studies</w:t>
                      </w:r>
                      <w:r>
                        <w:rPr>
                          <w:b/>
                          <w:lang w:val="de-AT"/>
                        </w:rPr>
                        <w:br/>
                      </w:r>
                    </w:p>
                    <w:p w14:paraId="4C127E4D" w14:textId="05E4E751" w:rsidR="00782DA1" w:rsidRPr="00A32835" w:rsidRDefault="00A32835" w:rsidP="000D10DE">
                      <w:pPr>
                        <w:pStyle w:val="Footer"/>
                        <w:rPr>
                          <w:b/>
                        </w:rPr>
                      </w:pPr>
                      <w:r w:rsidRPr="00A32835">
                        <w:rPr>
                          <w:b/>
                        </w:rPr>
                        <w:t>Qualifications obtained through the course of study are suitable for a wide variety of occupational fields:</w:t>
                      </w:r>
                      <w:r w:rsidR="00782DA1" w:rsidRPr="00A32835">
                        <w:rPr>
                          <w:b/>
                        </w:rPr>
                        <w:br/>
                      </w:r>
                    </w:p>
                    <w:p w14:paraId="3B4C6386" w14:textId="187D4379" w:rsidR="00A32835" w:rsidRPr="00A32835" w:rsidRDefault="00A32835" w:rsidP="00A32835">
                      <w:pPr>
                        <w:pStyle w:val="Footer"/>
                        <w:numPr>
                          <w:ilvl w:val="0"/>
                          <w:numId w:val="2"/>
                        </w:numPr>
                        <w:rPr>
                          <w:lang w:val="de-AT"/>
                        </w:rPr>
                      </w:pPr>
                      <w:proofErr w:type="spellStart"/>
                      <w:r w:rsidRPr="00A32835">
                        <w:rPr>
                          <w:lang w:val="de-AT"/>
                        </w:rPr>
                        <w:t>Journalism</w:t>
                      </w:r>
                      <w:proofErr w:type="spellEnd"/>
                    </w:p>
                    <w:p w14:paraId="7C92EB6F" w14:textId="3CD617F1" w:rsidR="00A32835" w:rsidRPr="00A32835" w:rsidRDefault="00A32835" w:rsidP="00A32835">
                      <w:pPr>
                        <w:pStyle w:val="Footer"/>
                        <w:numPr>
                          <w:ilvl w:val="0"/>
                          <w:numId w:val="2"/>
                        </w:numPr>
                        <w:rPr>
                          <w:lang w:val="de-AT"/>
                        </w:rPr>
                      </w:pPr>
                      <w:r w:rsidRPr="00A32835">
                        <w:rPr>
                          <w:lang w:val="de-AT"/>
                        </w:rPr>
                        <w:t>New Media</w:t>
                      </w:r>
                    </w:p>
                    <w:p w14:paraId="2B5F06C6" w14:textId="252845F1" w:rsidR="00A32835" w:rsidRPr="00A32835" w:rsidRDefault="00A32835" w:rsidP="00A32835">
                      <w:pPr>
                        <w:pStyle w:val="Footer"/>
                        <w:numPr>
                          <w:ilvl w:val="0"/>
                          <w:numId w:val="2"/>
                        </w:numPr>
                        <w:rPr>
                          <w:lang w:val="de-AT"/>
                        </w:rPr>
                      </w:pPr>
                      <w:r w:rsidRPr="00A32835">
                        <w:rPr>
                          <w:lang w:val="de-AT"/>
                        </w:rPr>
                        <w:t xml:space="preserve">Teaching </w:t>
                      </w:r>
                      <w:r>
                        <w:rPr>
                          <w:lang w:val="de-AT"/>
                        </w:rPr>
                        <w:t>Career</w:t>
                      </w:r>
                    </w:p>
                    <w:p w14:paraId="7793A0BC" w14:textId="7214F81A" w:rsidR="00A32835" w:rsidRPr="00A32835" w:rsidRDefault="00A32835" w:rsidP="00A32835">
                      <w:pPr>
                        <w:pStyle w:val="Footer"/>
                        <w:numPr>
                          <w:ilvl w:val="0"/>
                          <w:numId w:val="2"/>
                        </w:numPr>
                        <w:rPr>
                          <w:lang w:val="de-AT"/>
                        </w:rPr>
                      </w:pPr>
                      <w:proofErr w:type="spellStart"/>
                      <w:r w:rsidRPr="00A32835">
                        <w:rPr>
                          <w:lang w:val="de-AT"/>
                        </w:rPr>
                        <w:t>Diplomatic</w:t>
                      </w:r>
                      <w:proofErr w:type="spellEnd"/>
                      <w:r w:rsidRPr="00A32835">
                        <w:rPr>
                          <w:lang w:val="de-AT"/>
                        </w:rPr>
                        <w:t xml:space="preserve"> Service</w:t>
                      </w:r>
                    </w:p>
                    <w:p w14:paraId="758A3F16" w14:textId="0826176F" w:rsidR="00A32835" w:rsidRPr="00A32835" w:rsidRDefault="00A32835" w:rsidP="00A32835">
                      <w:pPr>
                        <w:pStyle w:val="Footer"/>
                        <w:numPr>
                          <w:ilvl w:val="0"/>
                          <w:numId w:val="2"/>
                        </w:numPr>
                        <w:rPr>
                          <w:lang w:val="de-AT"/>
                        </w:rPr>
                      </w:pPr>
                      <w:r>
                        <w:rPr>
                          <w:lang w:val="de-AT"/>
                        </w:rPr>
                        <w:t>M</w:t>
                      </w:r>
                      <w:r w:rsidRPr="00A32835">
                        <w:rPr>
                          <w:lang w:val="de-AT"/>
                        </w:rPr>
                        <w:t>arketing</w:t>
                      </w:r>
                    </w:p>
                    <w:p w14:paraId="53A31352" w14:textId="7E430F68" w:rsidR="00A32835" w:rsidRPr="00A32835" w:rsidRDefault="00A32835" w:rsidP="00A32835">
                      <w:pPr>
                        <w:pStyle w:val="Footer"/>
                        <w:numPr>
                          <w:ilvl w:val="0"/>
                          <w:numId w:val="2"/>
                        </w:numPr>
                        <w:rPr>
                          <w:lang w:val="de-AT"/>
                        </w:rPr>
                      </w:pPr>
                      <w:r w:rsidRPr="00A32835">
                        <w:rPr>
                          <w:lang w:val="de-AT"/>
                        </w:rPr>
                        <w:t xml:space="preserve">Adult Education </w:t>
                      </w:r>
                    </w:p>
                    <w:p w14:paraId="32291305" w14:textId="1F58E175" w:rsidR="00A32835" w:rsidRPr="00A32835" w:rsidRDefault="00A32835" w:rsidP="00A32835">
                      <w:pPr>
                        <w:pStyle w:val="Footer"/>
                        <w:numPr>
                          <w:ilvl w:val="0"/>
                          <w:numId w:val="2"/>
                        </w:numPr>
                        <w:rPr>
                          <w:lang w:val="de-AT"/>
                        </w:rPr>
                      </w:pPr>
                      <w:r w:rsidRPr="00A32835">
                        <w:rPr>
                          <w:lang w:val="de-AT"/>
                        </w:rPr>
                        <w:t>Publishing</w:t>
                      </w:r>
                    </w:p>
                    <w:p w14:paraId="6CCB85AC" w14:textId="0C4E416D" w:rsidR="00A32835" w:rsidRPr="00A32835" w:rsidRDefault="00A32835" w:rsidP="00A32835">
                      <w:pPr>
                        <w:pStyle w:val="Footer"/>
                        <w:numPr>
                          <w:ilvl w:val="0"/>
                          <w:numId w:val="2"/>
                        </w:numPr>
                        <w:rPr>
                          <w:lang w:val="de-AT"/>
                        </w:rPr>
                      </w:pPr>
                      <w:r w:rsidRPr="00A32835">
                        <w:rPr>
                          <w:lang w:val="de-AT"/>
                        </w:rPr>
                        <w:t>Public Administration</w:t>
                      </w:r>
                    </w:p>
                    <w:p w14:paraId="2659619C" w14:textId="3844C372" w:rsidR="004B0066" w:rsidRPr="0086048C" w:rsidRDefault="00A32835" w:rsidP="00A32835">
                      <w:pPr>
                        <w:pStyle w:val="Footer"/>
                        <w:numPr>
                          <w:ilvl w:val="0"/>
                          <w:numId w:val="2"/>
                        </w:numPr>
                        <w:rPr>
                          <w:lang w:val="de-AT"/>
                        </w:rPr>
                      </w:pPr>
                      <w:r w:rsidRPr="00A32835">
                        <w:rPr>
                          <w:lang w:val="de-AT"/>
                        </w:rPr>
                        <w:t xml:space="preserve">Academic </w:t>
                      </w:r>
                      <w:r>
                        <w:rPr>
                          <w:lang w:val="de-AT"/>
                        </w:rPr>
                        <w:t>C</w:t>
                      </w:r>
                      <w:r w:rsidRPr="00A32835">
                        <w:rPr>
                          <w:lang w:val="de-AT"/>
                        </w:rPr>
                        <w:t>areer</w:t>
                      </w:r>
                    </w:p>
                  </w:txbxContent>
                </v:textbox>
                <w10:wrap type="through" anchorx="page" anchory="page"/>
              </v:shape>
            </w:pict>
          </mc:Fallback>
        </mc:AlternateContent>
      </w:r>
      <w:r w:rsidR="00DD4FD4">
        <w:rPr>
          <w:noProof/>
          <w:lang w:val="de-DE" w:eastAsia="de-DE"/>
        </w:rPr>
        <mc:AlternateContent>
          <mc:Choice Requires="wps">
            <w:drawing>
              <wp:anchor distT="0" distB="0" distL="114300" distR="114300" simplePos="0" relativeHeight="251693080" behindDoc="0" locked="0" layoutInCell="1" allowOverlap="1" wp14:anchorId="7C232672" wp14:editId="167F3061">
                <wp:simplePos x="0" y="0"/>
                <wp:positionH relativeFrom="page">
                  <wp:posOffset>4266565</wp:posOffset>
                </wp:positionH>
                <wp:positionV relativeFrom="page">
                  <wp:posOffset>6527165</wp:posOffset>
                </wp:positionV>
                <wp:extent cx="2213610" cy="361950"/>
                <wp:effectExtent l="0" t="0" r="0" b="19050"/>
                <wp:wrapTight wrapText="bothSides">
                  <wp:wrapPolygon edited="0">
                    <wp:start x="248" y="0"/>
                    <wp:lineTo x="248" y="21221"/>
                    <wp:lineTo x="21067" y="21221"/>
                    <wp:lineTo x="21067" y="0"/>
                    <wp:lineTo x="248"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591691" w14:textId="77777777" w:rsidR="00DD4FD4" w:rsidRDefault="00DD4FD4" w:rsidP="00DD4FD4">
                            <w:pPr>
                              <w:pStyle w:val="Symbol"/>
                            </w:pPr>
                            <w:r>
                              <w:sym w:font="Wingdings" w:char="F09A"/>
                            </w:r>
                            <w:r>
                              <w:rPr>
                                <w:lang w:val="de-DE"/>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2672" id="Text Box 29" o:spid="_x0000_s1029" type="#_x0000_t202" style="position:absolute;margin-left:335.95pt;margin-top:513.95pt;width:174.3pt;height:28.5pt;z-index:25169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" filled="f" stroked="f">
                <v:textbox inset=",0,,0">
                  <w:txbxContent>
                    <w:p w14:paraId="57591691" w14:textId="77777777" w:rsidR="00DD4FD4" w:rsidRDefault="00DD4FD4" w:rsidP="00DD4FD4">
                      <w:pPr>
                        <w:pStyle w:val="Symbol"/>
                      </w:pPr>
                      <w:r>
                        <w:sym w:font="Wingdings" w:char="F09A"/>
                      </w:r>
                      <w:r>
                        <w:rPr>
                          <w:lang w:val="de-DE"/>
                        </w:rPr>
                        <w:t xml:space="preserve"> </w:t>
                      </w:r>
                      <w:r>
                        <w:sym w:font="Wingdings" w:char="F09B"/>
                      </w:r>
                    </w:p>
                  </w:txbxContent>
                </v:textbox>
                <w10:wrap type="tight" anchorx="page" anchory="page"/>
              </v:shape>
            </w:pict>
          </mc:Fallback>
        </mc:AlternateContent>
      </w:r>
      <w:r w:rsidR="00533FCF" w:rsidRPr="000D10DE">
        <w:rPr>
          <w:noProof/>
          <w:lang w:val="de-DE" w:eastAsia="de-DE"/>
        </w:rPr>
        <mc:AlternateContent>
          <mc:Choice Requires="wps">
            <w:drawing>
              <wp:anchor distT="0" distB="0" distL="114300" distR="114300" simplePos="0" relativeHeight="251691032" behindDoc="0" locked="0" layoutInCell="1" allowOverlap="1" wp14:anchorId="2A4AEC72" wp14:editId="76BF5D6B">
                <wp:simplePos x="0" y="0"/>
                <wp:positionH relativeFrom="page">
                  <wp:posOffset>7858760</wp:posOffset>
                </wp:positionH>
                <wp:positionV relativeFrom="page">
                  <wp:posOffset>5532755</wp:posOffset>
                </wp:positionV>
                <wp:extent cx="2214880" cy="534670"/>
                <wp:effectExtent l="0" t="0" r="0" b="0"/>
                <wp:wrapThrough wrapText="bothSides">
                  <wp:wrapPolygon edited="0">
                    <wp:start x="0" y="0"/>
                    <wp:lineTo x="0" y="20523"/>
                    <wp:lineTo x="21303" y="20523"/>
                    <wp:lineTo x="21303" y="0"/>
                    <wp:lineTo x="0" y="0"/>
                  </wp:wrapPolygon>
                </wp:wrapThrough>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53467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B7F69C" w14:textId="2C1974C1" w:rsidR="00782DA1" w:rsidRPr="00533FCF" w:rsidRDefault="00782DA1" w:rsidP="00533FCF">
                            <w:pPr>
                              <w:jc w:val="center"/>
                              <w:rPr>
                                <w:b/>
                                <w:color w:val="FFFFFF" w:themeColor="background1"/>
                              </w:rPr>
                            </w:pPr>
                            <w:r>
                              <w:rPr>
                                <w:b/>
                                <w:color w:val="FFFFFF" w:themeColor="background1"/>
                              </w:rPr>
                              <w:t>Leopold-</w:t>
                            </w:r>
                            <w:proofErr w:type="spellStart"/>
                            <w:r>
                              <w:rPr>
                                <w:b/>
                                <w:color w:val="FFFFFF" w:themeColor="background1"/>
                              </w:rPr>
                              <w:t>Franzens</w:t>
                            </w:r>
                            <w:proofErr w:type="spellEnd"/>
                            <w:r>
                              <w:rPr>
                                <w:b/>
                                <w:color w:val="FFFFFF" w:themeColor="background1"/>
                              </w:rPr>
                              <w:t xml:space="preserve"> Universität</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EC72" id="_x0000_s1030" style="position:absolute;margin-left:618.8pt;margin-top:435.65pt;width:174.4pt;height:42.1pt;z-index:25169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" fillcolor="#4b5a60 [3215]" stroked="f">
                <v:textbox inset=",14.4pt,,14.4pt">
                  <w:txbxContent>
                    <w:p w14:paraId="05B7F69C" w14:textId="2C1974C1" w:rsidR="00782DA1" w:rsidRPr="00533FCF" w:rsidRDefault="00782DA1" w:rsidP="00533FCF">
                      <w:pPr>
                        <w:jc w:val="center"/>
                        <w:rPr>
                          <w:b/>
                          <w:color w:val="FFFFFF" w:themeColor="background1"/>
                        </w:rPr>
                      </w:pPr>
                      <w:r>
                        <w:rPr>
                          <w:b/>
                          <w:color w:val="FFFFFF" w:themeColor="background1"/>
                        </w:rPr>
                        <w:t>Leopold-</w:t>
                      </w:r>
                      <w:proofErr w:type="spellStart"/>
                      <w:r>
                        <w:rPr>
                          <w:b/>
                          <w:color w:val="FFFFFF" w:themeColor="background1"/>
                        </w:rPr>
                        <w:t>Franzens</w:t>
                      </w:r>
                      <w:proofErr w:type="spellEnd"/>
                      <w:r>
                        <w:rPr>
                          <w:b/>
                          <w:color w:val="FFFFFF" w:themeColor="background1"/>
                        </w:rPr>
                        <w:t xml:space="preserve"> Universität</w:t>
                      </w:r>
                    </w:p>
                  </w:txbxContent>
                </v:textbox>
                <w10:wrap type="through" anchorx="page" anchory="page"/>
              </v:rect>
            </w:pict>
          </mc:Fallback>
        </mc:AlternateContent>
      </w:r>
      <w:r w:rsidR="00533FCF" w:rsidRPr="000D10DE">
        <w:rPr>
          <w:noProof/>
          <w:lang w:val="de-DE" w:eastAsia="de-DE"/>
        </w:rPr>
        <w:drawing>
          <wp:anchor distT="0" distB="0" distL="114300" distR="114300" simplePos="0" relativeHeight="251677720" behindDoc="0" locked="0" layoutInCell="1" allowOverlap="1" wp14:anchorId="2A937E7A" wp14:editId="6F756144">
            <wp:simplePos x="0" y="0"/>
            <wp:positionH relativeFrom="page">
              <wp:posOffset>8750300</wp:posOffset>
            </wp:positionH>
            <wp:positionV relativeFrom="page">
              <wp:posOffset>6156325</wp:posOffset>
            </wp:positionV>
            <wp:extent cx="381000" cy="770890"/>
            <wp:effectExtent l="0" t="0" r="0" b="0"/>
            <wp:wrapThrough wrapText="bothSides">
              <wp:wrapPolygon edited="0">
                <wp:start x="0" y="0"/>
                <wp:lineTo x="0" y="20639"/>
                <wp:lineTo x="20160" y="20639"/>
                <wp:lineTo x="20160" y="0"/>
                <wp:lineTo x="0" y="0"/>
              </wp:wrapPolygon>
            </wp:wrapThrough>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381000" cy="770890"/>
                    </a:xfrm>
                    <a:prstGeom prst="rect">
                      <a:avLst/>
                    </a:prstGeom>
                  </pic:spPr>
                </pic:pic>
              </a:graphicData>
            </a:graphic>
            <wp14:sizeRelH relativeFrom="margin">
              <wp14:pctWidth>0</wp14:pctWidth>
            </wp14:sizeRelH>
            <wp14:sizeRelV relativeFrom="margin">
              <wp14:pctHeight>0</wp14:pctHeight>
            </wp14:sizeRelV>
          </wp:anchor>
        </w:drawing>
      </w:r>
      <w:r w:rsidR="0086048C" w:rsidRPr="000D10DE">
        <w:rPr>
          <w:noProof/>
          <w:lang w:val="de-DE" w:eastAsia="de-DE"/>
        </w:rPr>
        <mc:AlternateContent>
          <mc:Choice Requires="wps">
            <w:drawing>
              <wp:anchor distT="0" distB="0" distL="114300" distR="114300" simplePos="0" relativeHeight="251678744" behindDoc="0" locked="0" layoutInCell="1" allowOverlap="1" wp14:anchorId="67340AB9" wp14:editId="0085E41F">
                <wp:simplePos x="0" y="0"/>
                <wp:positionH relativeFrom="page">
                  <wp:posOffset>4266565</wp:posOffset>
                </wp:positionH>
                <wp:positionV relativeFrom="page">
                  <wp:posOffset>2393315</wp:posOffset>
                </wp:positionV>
                <wp:extent cx="2240280" cy="396875"/>
                <wp:effectExtent l="0" t="0" r="0" b="9525"/>
                <wp:wrapThrough wrapText="bothSides">
                  <wp:wrapPolygon edited="0">
                    <wp:start x="0" y="0"/>
                    <wp:lineTo x="0" y="20736"/>
                    <wp:lineTo x="21306" y="20736"/>
                    <wp:lineTo x="21306"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9687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BE49F4" w14:textId="77777777" w:rsidR="00782DA1" w:rsidRDefault="00782DA1" w:rsidP="000D10DE">
                            <w:pPr>
                              <w:pStyle w:val="Heading2"/>
                            </w:pPr>
                            <w:proofErr w:type="spellStart"/>
                            <w:r>
                              <w:t>Aktivitäten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0AB9" id="Rectangle 3" o:spid="_x0000_s1031" style="position:absolute;margin-left:335.95pt;margin-top:188.45pt;width:176.4pt;height:31.25pt;z-index:25167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" fillcolor="#4b5a60 [3215]" stroked="f">
                <v:textbox>
                  <w:txbxContent>
                    <w:p w14:paraId="2FBE49F4" w14:textId="77777777" w:rsidR="00782DA1" w:rsidRDefault="00782DA1" w:rsidP="000D10DE">
                      <w:pPr>
                        <w:pStyle w:val="Heading2"/>
                      </w:pPr>
                      <w:proofErr w:type="spellStart"/>
                      <w:r>
                        <w:t>Aktivitäten</w:t>
                      </w:r>
                      <w:proofErr w:type="spellEnd"/>
                    </w:p>
                  </w:txbxContent>
                </v:textbox>
                <w10:wrap type="through" anchorx="page" anchory="page"/>
              </v:rect>
            </w:pict>
          </mc:Fallback>
        </mc:AlternateContent>
      </w:r>
      <w:r w:rsidR="0086048C" w:rsidRPr="000D10DE">
        <w:rPr>
          <w:noProof/>
          <w:lang w:val="de-DE" w:eastAsia="de-DE"/>
        </w:rPr>
        <w:drawing>
          <wp:anchor distT="0" distB="0" distL="114300" distR="114300" simplePos="0" relativeHeight="251674648" behindDoc="0" locked="0" layoutInCell="1" allowOverlap="1" wp14:anchorId="4123ADF0" wp14:editId="2B14C20A">
            <wp:simplePos x="0" y="0"/>
            <wp:positionH relativeFrom="page">
              <wp:posOffset>4266565</wp:posOffset>
            </wp:positionH>
            <wp:positionV relativeFrom="page">
              <wp:posOffset>636270</wp:posOffset>
            </wp:positionV>
            <wp:extent cx="2240280" cy="1839595"/>
            <wp:effectExtent l="0" t="0" r="0" b="0"/>
            <wp:wrapThrough wrapText="bothSides">
              <wp:wrapPolygon edited="0">
                <wp:start x="0" y="0"/>
                <wp:lineTo x="0" y="21175"/>
                <wp:lineTo x="21306" y="21175"/>
                <wp:lineTo x="21306"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_flag.jpg"/>
                    <pic:cNvPicPr/>
                  </pic:nvPicPr>
                  <pic:blipFill>
                    <a:blip r:embed="rId10">
                      <a:extLst>
                        <a:ext uri="{28A0092B-C50C-407E-A947-70E740481C1C}">
                          <a14:useLocalDpi xmlns:a14="http://schemas.microsoft.com/office/drawing/2010/main" val="0"/>
                        </a:ext>
                      </a:extLst>
                    </a:blip>
                    <a:stretch>
                      <a:fillRect/>
                    </a:stretch>
                  </pic:blipFill>
                  <pic:spPr>
                    <a:xfrm>
                      <a:off x="0" y="0"/>
                      <a:ext cx="2240280" cy="1839595"/>
                    </a:xfrm>
                    <a:prstGeom prst="rect">
                      <a:avLst/>
                    </a:prstGeom>
                  </pic:spPr>
                </pic:pic>
              </a:graphicData>
            </a:graphic>
            <wp14:sizeRelH relativeFrom="margin">
              <wp14:pctWidth>0</wp14:pctWidth>
            </wp14:sizeRelH>
            <wp14:sizeRelV relativeFrom="margin">
              <wp14:pctHeight>0</wp14:pctHeight>
            </wp14:sizeRelV>
          </wp:anchor>
        </w:drawing>
      </w:r>
      <w:r w:rsidR="0086048C" w:rsidRPr="000D10DE">
        <w:rPr>
          <w:noProof/>
          <w:lang w:val="de-DE" w:eastAsia="de-DE"/>
        </w:rPr>
        <w:drawing>
          <wp:anchor distT="0" distB="0" distL="118745" distR="118745" simplePos="0" relativeHeight="251680792" behindDoc="0" locked="0" layoutInCell="1" allowOverlap="1" wp14:anchorId="0222664D" wp14:editId="5DA0E91E">
            <wp:simplePos x="0" y="0"/>
            <wp:positionH relativeFrom="page">
              <wp:posOffset>673100</wp:posOffset>
            </wp:positionH>
            <wp:positionV relativeFrom="page">
              <wp:posOffset>636905</wp:posOffset>
            </wp:positionV>
            <wp:extent cx="2214245" cy="1839595"/>
            <wp:effectExtent l="0" t="0" r="0" b="0"/>
            <wp:wrapTight wrapText="bothSides">
              <wp:wrapPolygon edited="0">
                <wp:start x="0" y="0"/>
                <wp:lineTo x="0" y="21175"/>
                <wp:lineTo x="21309" y="21175"/>
                <wp:lineTo x="21309" y="0"/>
                <wp:lineTo x="0" y="0"/>
              </wp:wrapPolygon>
            </wp:wrapTight>
            <wp:docPr id="5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photo download:42-1558124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14245" cy="1839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0DE" w:rsidRPr="000D10DE">
        <w:rPr>
          <w:noProof/>
          <w:lang w:val="de-DE" w:eastAsia="de-DE"/>
        </w:rPr>
        <mc:AlternateContent>
          <mc:Choice Requires="wps">
            <w:drawing>
              <wp:anchor distT="0" distB="0" distL="114300" distR="114300" simplePos="0" relativeHeight="251682840" behindDoc="0" locked="0" layoutInCell="1" allowOverlap="1" wp14:anchorId="38C8C6C3" wp14:editId="016D8C11">
                <wp:simplePos x="0" y="0"/>
                <wp:positionH relativeFrom="page">
                  <wp:posOffset>673735</wp:posOffset>
                </wp:positionH>
                <wp:positionV relativeFrom="page">
                  <wp:posOffset>2393315</wp:posOffset>
                </wp:positionV>
                <wp:extent cx="2213610" cy="396875"/>
                <wp:effectExtent l="0" t="0" r="0" b="9525"/>
                <wp:wrapThrough wrapText="bothSides">
                  <wp:wrapPolygon edited="0">
                    <wp:start x="0" y="0"/>
                    <wp:lineTo x="0" y="20736"/>
                    <wp:lineTo x="21315" y="20736"/>
                    <wp:lineTo x="21315" y="0"/>
                    <wp:lineTo x="0" y="0"/>
                  </wp:wrapPolygon>
                </wp:wrapThrough>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39687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F13229" w14:textId="1CE16FF0" w:rsidR="00782DA1" w:rsidRPr="00A32835" w:rsidRDefault="00A32835" w:rsidP="000D10DE">
                            <w:pPr>
                              <w:pStyle w:val="Heading2"/>
                              <w:rPr>
                                <w:lang w:val="de-DE"/>
                              </w:rPr>
                            </w:pPr>
                            <w:r>
                              <w:rPr>
                                <w:lang w:val="de-DE"/>
                              </w:rPr>
                              <w:t xml:space="preserve">Content </w:t>
                            </w:r>
                            <w:proofErr w:type="spellStart"/>
                            <w:r>
                              <w:rPr>
                                <w:lang w:val="de-DE"/>
                              </w:rPr>
                              <w:t>and</w:t>
                            </w:r>
                            <w:proofErr w:type="spellEnd"/>
                            <w:r>
                              <w:rPr>
                                <w:lang w:val="de-DE"/>
                              </w:rPr>
                              <w:t xml:space="preserve">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8C6C3" id="_x0000_s1032" style="position:absolute;margin-left:53.05pt;margin-top:188.45pt;width:174.3pt;height:31.25pt;z-index:25168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" fillcolor="#4b5a60 [3215]" stroked="f">
                <v:textbox>
                  <w:txbxContent>
                    <w:p w14:paraId="5EF13229" w14:textId="1CE16FF0" w:rsidR="00782DA1" w:rsidRPr="00A32835" w:rsidRDefault="00A32835" w:rsidP="000D10DE">
                      <w:pPr>
                        <w:pStyle w:val="Heading2"/>
                        <w:rPr>
                          <w:lang w:val="de-DE"/>
                        </w:rPr>
                      </w:pPr>
                      <w:r>
                        <w:rPr>
                          <w:lang w:val="de-DE"/>
                        </w:rPr>
                        <w:t xml:space="preserve">Content </w:t>
                      </w:r>
                      <w:proofErr w:type="spellStart"/>
                      <w:r>
                        <w:rPr>
                          <w:lang w:val="de-DE"/>
                        </w:rPr>
                        <w:t>and</w:t>
                      </w:r>
                      <w:proofErr w:type="spellEnd"/>
                      <w:r>
                        <w:rPr>
                          <w:lang w:val="de-DE"/>
                        </w:rPr>
                        <w:t xml:space="preserve"> Skills</w:t>
                      </w:r>
                    </w:p>
                  </w:txbxContent>
                </v:textbox>
                <w10:wrap type="through" anchorx="page" anchory="page"/>
              </v:rect>
            </w:pict>
          </mc:Fallback>
        </mc:AlternateContent>
      </w:r>
      <w:r w:rsidR="00B75AB7">
        <w:br w:type="page"/>
      </w:r>
      <w:bookmarkStart w:id="0" w:name="_MacBuGuideStaticData_11320V"/>
      <w:bookmarkStart w:id="1" w:name="_MacBuGuideStaticData_5460V"/>
      <w:r w:rsidR="00441A5D">
        <w:rPr>
          <w:noProof/>
          <w:lang w:val="de-DE" w:eastAsia="de-DE"/>
        </w:rPr>
        <w:lastRenderedPageBreak/>
        <mc:AlternateContent>
          <mc:Choice Requires="wps">
            <w:drawing>
              <wp:anchor distT="0" distB="0" distL="114300" distR="114300" simplePos="0" relativeHeight="251688984" behindDoc="0" locked="0" layoutInCell="1" allowOverlap="1" wp14:anchorId="230A8F63" wp14:editId="6C38479E">
                <wp:simplePos x="0" y="0"/>
                <wp:positionH relativeFrom="page">
                  <wp:posOffset>7775737</wp:posOffset>
                </wp:positionH>
                <wp:positionV relativeFrom="page">
                  <wp:posOffset>1394962</wp:posOffset>
                </wp:positionV>
                <wp:extent cx="2368550" cy="5546780"/>
                <wp:effectExtent l="0" t="0" r="0" b="0"/>
                <wp:wrapThrough wrapText="bothSides">
                  <wp:wrapPolygon edited="0">
                    <wp:start x="579" y="247"/>
                    <wp:lineTo x="579" y="21316"/>
                    <wp:lineTo x="20963" y="21316"/>
                    <wp:lineTo x="20963" y="247"/>
                    <wp:lineTo x="579" y="247"/>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5467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92F1938" w14:textId="78D7D9E2" w:rsidR="00782DA1" w:rsidRPr="004B0066" w:rsidRDefault="00441A5D" w:rsidP="0083785B">
                            <w:pPr>
                              <w:pStyle w:val="BodyText3"/>
                              <w:rPr>
                                <w:b/>
                                <w:color w:val="0000FF"/>
                              </w:rPr>
                            </w:pPr>
                            <w:r>
                              <w:rPr>
                                <w:b/>
                                <w:color w:val="0000FF"/>
                              </w:rPr>
                              <w:t>STUDY CONTENT</w:t>
                            </w:r>
                            <w:r w:rsidR="00782DA1" w:rsidRPr="004B0066">
                              <w:rPr>
                                <w:b/>
                                <w:color w:val="0000FF"/>
                              </w:rPr>
                              <w:t>:</w:t>
                            </w:r>
                          </w:p>
                          <w:p w14:paraId="206BBCE1" w14:textId="77777777" w:rsidR="00441A5D" w:rsidRDefault="00782DA1" w:rsidP="00441A5D">
                            <w:pPr>
                              <w:pStyle w:val="BodyText3"/>
                              <w:numPr>
                                <w:ilvl w:val="0"/>
                                <w:numId w:val="4"/>
                              </w:numPr>
                              <w:rPr>
                                <w:b/>
                              </w:rPr>
                            </w:pPr>
                            <w:r w:rsidRPr="004B0066">
                              <w:rPr>
                                <w:b/>
                              </w:rPr>
                              <w:t xml:space="preserve">American Literature </w:t>
                            </w:r>
                          </w:p>
                          <w:p w14:paraId="7AEA16E9" w14:textId="77777777" w:rsidR="00441A5D" w:rsidRDefault="00782DA1" w:rsidP="00441A5D">
                            <w:pPr>
                              <w:pStyle w:val="BodyText3"/>
                              <w:numPr>
                                <w:ilvl w:val="0"/>
                                <w:numId w:val="4"/>
                              </w:numPr>
                              <w:rPr>
                                <w:b/>
                              </w:rPr>
                            </w:pPr>
                            <w:r w:rsidRPr="004B0066">
                              <w:rPr>
                                <w:b/>
                              </w:rPr>
                              <w:t xml:space="preserve">American Culture </w:t>
                            </w:r>
                          </w:p>
                          <w:p w14:paraId="7D211037" w14:textId="074CB9BA" w:rsidR="00782DA1" w:rsidRPr="00441A5D" w:rsidRDefault="00782DA1" w:rsidP="00441A5D">
                            <w:pPr>
                              <w:pStyle w:val="BodyText3"/>
                              <w:numPr>
                                <w:ilvl w:val="0"/>
                                <w:numId w:val="4"/>
                              </w:numPr>
                              <w:rPr>
                                <w:b/>
                              </w:rPr>
                            </w:pPr>
                            <w:r w:rsidRPr="004B0066">
                              <w:rPr>
                                <w:b/>
                              </w:rPr>
                              <w:t>Film and Media Studies</w:t>
                            </w:r>
                          </w:p>
                          <w:p w14:paraId="0C7B41CA" w14:textId="77777777" w:rsidR="00441A5D" w:rsidRPr="00441A5D" w:rsidRDefault="00441A5D" w:rsidP="00441A5D">
                            <w:pPr>
                              <w:pStyle w:val="BodyText3"/>
                              <w:numPr>
                                <w:ilvl w:val="0"/>
                                <w:numId w:val="6"/>
                              </w:numPr>
                            </w:pPr>
                            <w:r w:rsidRPr="00441A5D">
                              <w:t>Literary and historical analysis</w:t>
                            </w:r>
                          </w:p>
                          <w:p w14:paraId="6F979542" w14:textId="77777777" w:rsidR="00441A5D" w:rsidRPr="00441A5D" w:rsidRDefault="00441A5D" w:rsidP="00441A5D">
                            <w:pPr>
                              <w:pStyle w:val="BodyText3"/>
                              <w:numPr>
                                <w:ilvl w:val="0"/>
                                <w:numId w:val="6"/>
                              </w:numPr>
                            </w:pPr>
                            <w:r w:rsidRPr="00441A5D">
                              <w:t>Social institutions and media</w:t>
                            </w:r>
                          </w:p>
                          <w:p w14:paraId="2545EBA1" w14:textId="77777777" w:rsidR="00441A5D" w:rsidRPr="00441A5D" w:rsidRDefault="00441A5D" w:rsidP="00441A5D">
                            <w:pPr>
                              <w:pStyle w:val="BodyText3"/>
                              <w:numPr>
                                <w:ilvl w:val="0"/>
                                <w:numId w:val="6"/>
                              </w:numPr>
                            </w:pPr>
                            <w:r w:rsidRPr="00441A5D">
                              <w:t>Methods and terminology of text analysis</w:t>
                            </w:r>
                          </w:p>
                          <w:p w14:paraId="066D53A3" w14:textId="77777777" w:rsidR="00441A5D" w:rsidRPr="00441A5D" w:rsidRDefault="00441A5D" w:rsidP="00441A5D">
                            <w:pPr>
                              <w:pStyle w:val="BodyText3"/>
                              <w:numPr>
                                <w:ilvl w:val="0"/>
                                <w:numId w:val="6"/>
                              </w:numPr>
                            </w:pPr>
                            <w:r w:rsidRPr="00441A5D">
                              <w:t>Philosophy and art</w:t>
                            </w:r>
                          </w:p>
                          <w:p w14:paraId="2B2E4705" w14:textId="77777777" w:rsidR="00441A5D" w:rsidRPr="00441A5D" w:rsidRDefault="00441A5D" w:rsidP="00441A5D">
                            <w:pPr>
                              <w:pStyle w:val="BodyText3"/>
                              <w:numPr>
                                <w:ilvl w:val="0"/>
                                <w:numId w:val="6"/>
                              </w:numPr>
                            </w:pPr>
                            <w:r w:rsidRPr="00441A5D">
                              <w:t>Scientific work</w:t>
                            </w:r>
                          </w:p>
                          <w:p w14:paraId="1B4B183C" w14:textId="77777777" w:rsidR="00441A5D" w:rsidRPr="00441A5D" w:rsidRDefault="00441A5D" w:rsidP="00441A5D">
                            <w:pPr>
                              <w:pStyle w:val="BodyText3"/>
                              <w:numPr>
                                <w:ilvl w:val="0"/>
                                <w:numId w:val="6"/>
                              </w:numPr>
                            </w:pPr>
                            <w:r w:rsidRPr="00441A5D">
                              <w:t>Specialized training for teaching English (AHS)</w:t>
                            </w:r>
                          </w:p>
                          <w:p w14:paraId="4AC6B965" w14:textId="2E366B5F" w:rsidR="00782DA1" w:rsidRPr="00837BE7" w:rsidRDefault="00782DA1" w:rsidP="00441A5D">
                            <w:pPr>
                              <w:pStyle w:val="BodyText3"/>
                              <w:rPr>
                                <w:b/>
                                <w:color w:val="0000FF"/>
                                <w:lang w:val="de-AT"/>
                              </w:rPr>
                            </w:pPr>
                            <w:r w:rsidRPr="00441A5D">
                              <w:rPr>
                                <w:b/>
                                <w:color w:val="0000FF"/>
                              </w:rPr>
                              <w:br/>
                            </w:r>
                            <w:r w:rsidR="00441A5D">
                              <w:rPr>
                                <w:b/>
                                <w:color w:val="0000FF"/>
                                <w:lang w:val="de-AT"/>
                              </w:rPr>
                              <w:t xml:space="preserve">CONTACT </w:t>
                            </w:r>
                            <w:r w:rsidR="00441A5D">
                              <w:rPr>
                                <w:b/>
                                <w:color w:val="0000FF"/>
                                <w:lang w:val="de-AT"/>
                              </w:rPr>
                              <w:t>INFORMATION</w:t>
                            </w:r>
                            <w:r w:rsidRPr="00837BE7">
                              <w:rPr>
                                <w:b/>
                                <w:color w:val="0000FF"/>
                                <w:lang w:val="de-AT"/>
                              </w:rPr>
                              <w:t>:</w:t>
                            </w:r>
                          </w:p>
                          <w:p w14:paraId="44C32611" w14:textId="77777777" w:rsidR="00782DA1" w:rsidRPr="004B0066" w:rsidRDefault="00782DA1" w:rsidP="0083785B">
                            <w:pPr>
                              <w:pStyle w:val="BodyText3"/>
                            </w:pPr>
                            <w:r w:rsidRPr="00837BE7">
                              <w:rPr>
                                <w:lang w:val="de-AT"/>
                              </w:rPr>
                              <w:t>Institut für Amerikastudien</w:t>
                            </w:r>
                            <w:r w:rsidRPr="00837BE7">
                              <w:rPr>
                                <w:lang w:val="de-AT"/>
                              </w:rPr>
                              <w:br/>
                              <w:t>Leopold-Franzens-Universität</w:t>
                            </w:r>
                            <w:r w:rsidRPr="00837BE7">
                              <w:rPr>
                                <w:lang w:val="de-AT"/>
                              </w:rPr>
                              <w:br/>
                            </w:r>
                            <w:proofErr w:type="spellStart"/>
                            <w:r w:rsidRPr="00837BE7">
                              <w:rPr>
                                <w:lang w:val="de-AT"/>
                              </w:rPr>
                              <w:t>Innrain</w:t>
                            </w:r>
                            <w:proofErr w:type="spellEnd"/>
                            <w:r w:rsidRPr="00837BE7">
                              <w:rPr>
                                <w:lang w:val="de-AT"/>
                              </w:rPr>
                              <w:t xml:space="preserve"> 52</w:t>
                            </w:r>
                            <w:r w:rsidRPr="00837BE7">
                              <w:rPr>
                                <w:lang w:val="de-AT"/>
                              </w:rPr>
                              <w:br/>
                              <w:t>6020 Innsbruck</w:t>
                            </w:r>
                            <w:r w:rsidRPr="00837BE7">
                              <w:rPr>
                                <w:lang w:val="de-AT"/>
                              </w:rPr>
                              <w:br/>
                              <w:t xml:space="preserve">Tel. </w:t>
                            </w:r>
                            <w:r w:rsidRPr="004B0066">
                              <w:t>+43 (0)512-4171</w:t>
                            </w:r>
                            <w:r w:rsidRPr="004B0066">
                              <w:br/>
                              <w:t>Fax +43 (0)512 507-2879</w:t>
                            </w:r>
                            <w:r w:rsidRPr="004B0066">
                              <w:br/>
                            </w:r>
                            <w:r w:rsidRPr="004B0066">
                              <w:rPr>
                                <w:b/>
                              </w:rPr>
                              <w:t>E-mail:</w:t>
                            </w:r>
                            <w:r w:rsidRPr="004B0066">
                              <w:br/>
                            </w:r>
                            <w:hyperlink r:id="rId12" w:history="1">
                              <w:r w:rsidRPr="004B0066">
                                <w:rPr>
                                  <w:rStyle w:val="Hyperlink"/>
                                </w:rPr>
                                <w:t>amerikastudien@uibk.ac.at</w:t>
                              </w:r>
                            </w:hyperlink>
                            <w:r w:rsidRPr="004B0066">
                              <w:br/>
                            </w:r>
                            <w:r w:rsidRPr="004B0066">
                              <w:rPr>
                                <w:b/>
                              </w:rPr>
                              <w:t>Website:</w:t>
                            </w:r>
                            <w:r w:rsidRPr="004B0066">
                              <w:t xml:space="preserve"> http://www.uibk.ac.at/amerikastudien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A8F63" id="Text Box 23" o:spid="_x0000_s1033" type="#_x0000_t202" style="position:absolute;margin-left:612.25pt;margin-top:109.85pt;width:186.5pt;height:436.75pt;z-index:25168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" filled="f" stroked="f">
                <v:textbox inset=",7.2pt,,7.2pt">
                  <w:txbxContent>
                    <w:p w14:paraId="492F1938" w14:textId="78D7D9E2" w:rsidR="00782DA1" w:rsidRPr="004B0066" w:rsidRDefault="00441A5D" w:rsidP="0083785B">
                      <w:pPr>
                        <w:pStyle w:val="BodyText3"/>
                        <w:rPr>
                          <w:b/>
                          <w:color w:val="0000FF"/>
                        </w:rPr>
                      </w:pPr>
                      <w:r>
                        <w:rPr>
                          <w:b/>
                          <w:color w:val="0000FF"/>
                        </w:rPr>
                        <w:t>STUDY CONTENT</w:t>
                      </w:r>
                      <w:r w:rsidR="00782DA1" w:rsidRPr="004B0066">
                        <w:rPr>
                          <w:b/>
                          <w:color w:val="0000FF"/>
                        </w:rPr>
                        <w:t>:</w:t>
                      </w:r>
                    </w:p>
                    <w:p w14:paraId="206BBCE1" w14:textId="77777777" w:rsidR="00441A5D" w:rsidRDefault="00782DA1" w:rsidP="00441A5D">
                      <w:pPr>
                        <w:pStyle w:val="BodyText3"/>
                        <w:numPr>
                          <w:ilvl w:val="0"/>
                          <w:numId w:val="4"/>
                        </w:numPr>
                        <w:rPr>
                          <w:b/>
                        </w:rPr>
                      </w:pPr>
                      <w:r w:rsidRPr="004B0066">
                        <w:rPr>
                          <w:b/>
                        </w:rPr>
                        <w:t xml:space="preserve">American Literature </w:t>
                      </w:r>
                    </w:p>
                    <w:p w14:paraId="7AEA16E9" w14:textId="77777777" w:rsidR="00441A5D" w:rsidRDefault="00782DA1" w:rsidP="00441A5D">
                      <w:pPr>
                        <w:pStyle w:val="BodyText3"/>
                        <w:numPr>
                          <w:ilvl w:val="0"/>
                          <w:numId w:val="4"/>
                        </w:numPr>
                        <w:rPr>
                          <w:b/>
                        </w:rPr>
                      </w:pPr>
                      <w:r w:rsidRPr="004B0066">
                        <w:rPr>
                          <w:b/>
                        </w:rPr>
                        <w:t xml:space="preserve">American Culture </w:t>
                      </w:r>
                    </w:p>
                    <w:p w14:paraId="7D211037" w14:textId="074CB9BA" w:rsidR="00782DA1" w:rsidRPr="00441A5D" w:rsidRDefault="00782DA1" w:rsidP="00441A5D">
                      <w:pPr>
                        <w:pStyle w:val="BodyText3"/>
                        <w:numPr>
                          <w:ilvl w:val="0"/>
                          <w:numId w:val="4"/>
                        </w:numPr>
                        <w:rPr>
                          <w:b/>
                        </w:rPr>
                      </w:pPr>
                      <w:r w:rsidRPr="004B0066">
                        <w:rPr>
                          <w:b/>
                        </w:rPr>
                        <w:t>Film and Media Studies</w:t>
                      </w:r>
                    </w:p>
                    <w:p w14:paraId="0C7B41CA" w14:textId="77777777" w:rsidR="00441A5D" w:rsidRPr="00441A5D" w:rsidRDefault="00441A5D" w:rsidP="00441A5D">
                      <w:pPr>
                        <w:pStyle w:val="BodyText3"/>
                        <w:numPr>
                          <w:ilvl w:val="0"/>
                          <w:numId w:val="6"/>
                        </w:numPr>
                      </w:pPr>
                      <w:r w:rsidRPr="00441A5D">
                        <w:t>Literary and historical analysis</w:t>
                      </w:r>
                    </w:p>
                    <w:p w14:paraId="6F979542" w14:textId="77777777" w:rsidR="00441A5D" w:rsidRPr="00441A5D" w:rsidRDefault="00441A5D" w:rsidP="00441A5D">
                      <w:pPr>
                        <w:pStyle w:val="BodyText3"/>
                        <w:numPr>
                          <w:ilvl w:val="0"/>
                          <w:numId w:val="6"/>
                        </w:numPr>
                      </w:pPr>
                      <w:r w:rsidRPr="00441A5D">
                        <w:t>Social institutions and media</w:t>
                      </w:r>
                    </w:p>
                    <w:p w14:paraId="2545EBA1" w14:textId="77777777" w:rsidR="00441A5D" w:rsidRPr="00441A5D" w:rsidRDefault="00441A5D" w:rsidP="00441A5D">
                      <w:pPr>
                        <w:pStyle w:val="BodyText3"/>
                        <w:numPr>
                          <w:ilvl w:val="0"/>
                          <w:numId w:val="6"/>
                        </w:numPr>
                      </w:pPr>
                      <w:r w:rsidRPr="00441A5D">
                        <w:t>Methods and terminology of text analysis</w:t>
                      </w:r>
                    </w:p>
                    <w:p w14:paraId="066D53A3" w14:textId="77777777" w:rsidR="00441A5D" w:rsidRPr="00441A5D" w:rsidRDefault="00441A5D" w:rsidP="00441A5D">
                      <w:pPr>
                        <w:pStyle w:val="BodyText3"/>
                        <w:numPr>
                          <w:ilvl w:val="0"/>
                          <w:numId w:val="6"/>
                        </w:numPr>
                      </w:pPr>
                      <w:r w:rsidRPr="00441A5D">
                        <w:t>Philosophy and art</w:t>
                      </w:r>
                    </w:p>
                    <w:p w14:paraId="2B2E4705" w14:textId="77777777" w:rsidR="00441A5D" w:rsidRPr="00441A5D" w:rsidRDefault="00441A5D" w:rsidP="00441A5D">
                      <w:pPr>
                        <w:pStyle w:val="BodyText3"/>
                        <w:numPr>
                          <w:ilvl w:val="0"/>
                          <w:numId w:val="6"/>
                        </w:numPr>
                      </w:pPr>
                      <w:r w:rsidRPr="00441A5D">
                        <w:t>Scientific work</w:t>
                      </w:r>
                    </w:p>
                    <w:p w14:paraId="1B4B183C" w14:textId="77777777" w:rsidR="00441A5D" w:rsidRPr="00441A5D" w:rsidRDefault="00441A5D" w:rsidP="00441A5D">
                      <w:pPr>
                        <w:pStyle w:val="BodyText3"/>
                        <w:numPr>
                          <w:ilvl w:val="0"/>
                          <w:numId w:val="6"/>
                        </w:numPr>
                      </w:pPr>
                      <w:r w:rsidRPr="00441A5D">
                        <w:t>Specialized training for teaching English (AHS)</w:t>
                      </w:r>
                    </w:p>
                    <w:p w14:paraId="4AC6B965" w14:textId="2E366B5F" w:rsidR="00782DA1" w:rsidRPr="00837BE7" w:rsidRDefault="00782DA1" w:rsidP="00441A5D">
                      <w:pPr>
                        <w:pStyle w:val="BodyText3"/>
                        <w:rPr>
                          <w:b/>
                          <w:color w:val="0000FF"/>
                          <w:lang w:val="de-AT"/>
                        </w:rPr>
                      </w:pPr>
                      <w:r w:rsidRPr="00441A5D">
                        <w:rPr>
                          <w:b/>
                          <w:color w:val="0000FF"/>
                        </w:rPr>
                        <w:br/>
                      </w:r>
                      <w:r w:rsidR="00441A5D">
                        <w:rPr>
                          <w:b/>
                          <w:color w:val="0000FF"/>
                          <w:lang w:val="de-AT"/>
                        </w:rPr>
                        <w:t xml:space="preserve">CONTACT </w:t>
                      </w:r>
                      <w:r w:rsidR="00441A5D">
                        <w:rPr>
                          <w:b/>
                          <w:color w:val="0000FF"/>
                          <w:lang w:val="de-AT"/>
                        </w:rPr>
                        <w:t>INFORMATION</w:t>
                      </w:r>
                      <w:r w:rsidRPr="00837BE7">
                        <w:rPr>
                          <w:b/>
                          <w:color w:val="0000FF"/>
                          <w:lang w:val="de-AT"/>
                        </w:rPr>
                        <w:t>:</w:t>
                      </w:r>
                    </w:p>
                    <w:p w14:paraId="44C32611" w14:textId="77777777" w:rsidR="00782DA1" w:rsidRPr="004B0066" w:rsidRDefault="00782DA1" w:rsidP="0083785B">
                      <w:pPr>
                        <w:pStyle w:val="BodyText3"/>
                      </w:pPr>
                      <w:r w:rsidRPr="00837BE7">
                        <w:rPr>
                          <w:lang w:val="de-AT"/>
                        </w:rPr>
                        <w:t>Institut für Amerikastudien</w:t>
                      </w:r>
                      <w:r w:rsidRPr="00837BE7">
                        <w:rPr>
                          <w:lang w:val="de-AT"/>
                        </w:rPr>
                        <w:br/>
                        <w:t>Leopold-Franzens-Universität</w:t>
                      </w:r>
                      <w:r w:rsidRPr="00837BE7">
                        <w:rPr>
                          <w:lang w:val="de-AT"/>
                        </w:rPr>
                        <w:br/>
                      </w:r>
                      <w:proofErr w:type="spellStart"/>
                      <w:r w:rsidRPr="00837BE7">
                        <w:rPr>
                          <w:lang w:val="de-AT"/>
                        </w:rPr>
                        <w:t>Innrain</w:t>
                      </w:r>
                      <w:proofErr w:type="spellEnd"/>
                      <w:r w:rsidRPr="00837BE7">
                        <w:rPr>
                          <w:lang w:val="de-AT"/>
                        </w:rPr>
                        <w:t xml:space="preserve"> 52</w:t>
                      </w:r>
                      <w:r w:rsidRPr="00837BE7">
                        <w:rPr>
                          <w:lang w:val="de-AT"/>
                        </w:rPr>
                        <w:br/>
                        <w:t>6020 Innsbruck</w:t>
                      </w:r>
                      <w:r w:rsidRPr="00837BE7">
                        <w:rPr>
                          <w:lang w:val="de-AT"/>
                        </w:rPr>
                        <w:br/>
                        <w:t xml:space="preserve">Tel. </w:t>
                      </w:r>
                      <w:r w:rsidRPr="004B0066">
                        <w:t>+43 (0)512-4171</w:t>
                      </w:r>
                      <w:r w:rsidRPr="004B0066">
                        <w:br/>
                        <w:t>Fax +43 (0)512 507-2879</w:t>
                      </w:r>
                      <w:r w:rsidRPr="004B0066">
                        <w:br/>
                      </w:r>
                      <w:r w:rsidRPr="004B0066">
                        <w:rPr>
                          <w:b/>
                        </w:rPr>
                        <w:t>E-mail:</w:t>
                      </w:r>
                      <w:r w:rsidRPr="004B0066">
                        <w:br/>
                      </w:r>
                      <w:hyperlink r:id="rId13" w:history="1">
                        <w:r w:rsidRPr="004B0066">
                          <w:rPr>
                            <w:rStyle w:val="Hyperlink"/>
                          </w:rPr>
                          <w:t>amerikastudien@uibk.ac.at</w:t>
                        </w:r>
                      </w:hyperlink>
                      <w:r w:rsidRPr="004B0066">
                        <w:br/>
                      </w:r>
                      <w:r w:rsidRPr="004B0066">
                        <w:rPr>
                          <w:b/>
                        </w:rPr>
                        <w:t>Website:</w:t>
                      </w:r>
                      <w:r w:rsidRPr="004B0066">
                        <w:t xml:space="preserve"> http://www.uibk.ac.at/amerikastudien</w:t>
                      </w:r>
                    </w:p>
                  </w:txbxContent>
                </v:textbox>
                <w10:wrap type="through" anchorx="page" anchory="page"/>
              </v:shape>
            </w:pict>
          </mc:Fallback>
        </mc:AlternateContent>
      </w:r>
      <w:r>
        <w:rPr>
          <w:noProof/>
          <w:lang w:val="de-DE" w:eastAsia="de-DE"/>
        </w:rPr>
        <mc:AlternateContent>
          <mc:Choice Requires="wps">
            <w:drawing>
              <wp:anchor distT="0" distB="0" distL="114300" distR="114300" simplePos="0" relativeHeight="251658253" behindDoc="0" locked="0" layoutInCell="1" allowOverlap="1" wp14:anchorId="3C80F402" wp14:editId="36E47202">
                <wp:simplePos x="0" y="0"/>
                <wp:positionH relativeFrom="page">
                  <wp:posOffset>694143</wp:posOffset>
                </wp:positionH>
                <wp:positionV relativeFrom="page">
                  <wp:posOffset>3277156</wp:posOffset>
                </wp:positionV>
                <wp:extent cx="6426654" cy="3664683"/>
                <wp:effectExtent l="0" t="0" r="0" b="0"/>
                <wp:wrapThrough wrapText="bothSides">
                  <wp:wrapPolygon edited="0">
                    <wp:start x="128" y="374"/>
                    <wp:lineTo x="128" y="21185"/>
                    <wp:lineTo x="21557" y="21185"/>
                    <wp:lineTo x="21557" y="374"/>
                    <wp:lineTo x="128" y="374"/>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654" cy="366468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6571ADF" w14:textId="77777777" w:rsidR="00A32835" w:rsidRPr="00A32835" w:rsidRDefault="00A32835" w:rsidP="00A32835">
                            <w:pPr>
                              <w:pStyle w:val="BodyText"/>
                              <w:rPr>
                                <w:sz w:val="26"/>
                                <w:szCs w:val="26"/>
                              </w:rPr>
                            </w:pPr>
                          </w:p>
                          <w:p w14:paraId="36AEB80D" w14:textId="72D631B7" w:rsidR="00A32835" w:rsidRDefault="00A32835" w:rsidP="00A32835">
                            <w:pPr>
                              <w:pStyle w:val="BodyText"/>
                              <w:ind w:firstLine="0"/>
                              <w:rPr>
                                <w:sz w:val="26"/>
                                <w:szCs w:val="26"/>
                              </w:rPr>
                            </w:pPr>
                            <w:r w:rsidRPr="00A32835">
                              <w:rPr>
                                <w:sz w:val="26"/>
                                <w:szCs w:val="26"/>
                              </w:rPr>
                              <w:t xml:space="preserve">The </w:t>
                            </w:r>
                            <w:r>
                              <w:rPr>
                                <w:sz w:val="26"/>
                                <w:szCs w:val="26"/>
                              </w:rPr>
                              <w:t xml:space="preserve">Department </w:t>
                            </w:r>
                            <w:r w:rsidRPr="00A32835">
                              <w:rPr>
                                <w:sz w:val="26"/>
                                <w:szCs w:val="26"/>
                              </w:rPr>
                              <w:t xml:space="preserve">of American Studies is responsible for the U.S.-related part of the English and American Studies program. </w:t>
                            </w:r>
                            <w:r>
                              <w:rPr>
                                <w:sz w:val="26"/>
                                <w:szCs w:val="26"/>
                              </w:rPr>
                              <w:t xml:space="preserve">The department offers a teacher training track </w:t>
                            </w:r>
                            <w:r w:rsidRPr="00A32835">
                              <w:rPr>
                                <w:sz w:val="26"/>
                                <w:szCs w:val="26"/>
                              </w:rPr>
                              <w:t>(</w:t>
                            </w:r>
                            <w:r>
                              <w:rPr>
                                <w:sz w:val="26"/>
                                <w:szCs w:val="26"/>
                              </w:rPr>
                              <w:t xml:space="preserve">BA &amp; MA </w:t>
                            </w:r>
                            <w:r w:rsidRPr="00A32835">
                              <w:rPr>
                                <w:sz w:val="26"/>
                                <w:szCs w:val="26"/>
                              </w:rPr>
                              <w:t xml:space="preserve">English) </w:t>
                            </w:r>
                            <w:r>
                              <w:rPr>
                                <w:sz w:val="26"/>
                                <w:szCs w:val="26"/>
                              </w:rPr>
                              <w:t>as well</w:t>
                            </w:r>
                            <w:r w:rsidRPr="00A32835">
                              <w:rPr>
                                <w:sz w:val="26"/>
                                <w:szCs w:val="26"/>
                              </w:rPr>
                              <w:t xml:space="preserve"> as </w:t>
                            </w:r>
                            <w:proofErr w:type="spellStart"/>
                            <w:r w:rsidRPr="00A32835">
                              <w:rPr>
                                <w:sz w:val="26"/>
                                <w:szCs w:val="26"/>
                              </w:rPr>
                              <w:t xml:space="preserve">a </w:t>
                            </w:r>
                            <w:proofErr w:type="spellEnd"/>
                            <w:r w:rsidRPr="00A32835">
                              <w:rPr>
                                <w:sz w:val="26"/>
                                <w:szCs w:val="26"/>
                              </w:rPr>
                              <w:t xml:space="preserve">Bachelor's </w:t>
                            </w:r>
                            <w:r>
                              <w:rPr>
                                <w:sz w:val="26"/>
                                <w:szCs w:val="26"/>
                              </w:rPr>
                              <w:t>and</w:t>
                            </w:r>
                            <w:r w:rsidRPr="00A32835">
                              <w:rPr>
                                <w:sz w:val="26"/>
                                <w:szCs w:val="26"/>
                              </w:rPr>
                              <w:t xml:space="preserve"> Master's program. </w:t>
                            </w:r>
                          </w:p>
                          <w:p w14:paraId="7E5C11E4" w14:textId="77777777" w:rsidR="00A32835" w:rsidRPr="00A32835" w:rsidRDefault="00A32835" w:rsidP="00A32835">
                            <w:pPr>
                              <w:pStyle w:val="BodyText"/>
                              <w:ind w:firstLine="0"/>
                              <w:rPr>
                                <w:sz w:val="26"/>
                                <w:szCs w:val="26"/>
                              </w:rPr>
                            </w:pPr>
                          </w:p>
                          <w:p w14:paraId="5985BB5C" w14:textId="1729BBC7" w:rsidR="00A32835" w:rsidRDefault="00A32835" w:rsidP="00A32835">
                            <w:pPr>
                              <w:pStyle w:val="BodyText"/>
                              <w:ind w:firstLine="0"/>
                              <w:rPr>
                                <w:sz w:val="26"/>
                                <w:szCs w:val="26"/>
                              </w:rPr>
                            </w:pPr>
                            <w:r w:rsidRPr="00A32835">
                              <w:rPr>
                                <w:sz w:val="26"/>
                                <w:szCs w:val="26"/>
                              </w:rPr>
                              <w:t xml:space="preserve">The research and teaching goal of the </w:t>
                            </w:r>
                            <w:r>
                              <w:rPr>
                                <w:sz w:val="26"/>
                                <w:szCs w:val="26"/>
                              </w:rPr>
                              <w:t>department</w:t>
                            </w:r>
                            <w:r w:rsidRPr="00A32835">
                              <w:rPr>
                                <w:sz w:val="26"/>
                                <w:szCs w:val="26"/>
                              </w:rPr>
                              <w:t xml:space="preserve"> is to provide as comprehensive an insight as possible into </w:t>
                            </w:r>
                            <w:r>
                              <w:rPr>
                                <w:sz w:val="26"/>
                                <w:szCs w:val="26"/>
                              </w:rPr>
                              <w:t>U</w:t>
                            </w:r>
                            <w:r w:rsidR="00441A5D">
                              <w:rPr>
                                <w:sz w:val="26"/>
                                <w:szCs w:val="26"/>
                              </w:rPr>
                              <w:t>.S</w:t>
                            </w:r>
                            <w:r w:rsidRPr="00A32835">
                              <w:rPr>
                                <w:sz w:val="26"/>
                                <w:szCs w:val="26"/>
                              </w:rPr>
                              <w:t>.</w:t>
                            </w:r>
                            <w:r w:rsidR="00441A5D">
                              <w:rPr>
                                <w:sz w:val="26"/>
                                <w:szCs w:val="26"/>
                              </w:rPr>
                              <w:t xml:space="preserve"> American literature and culture.</w:t>
                            </w:r>
                            <w:r w:rsidRPr="00A32835">
                              <w:rPr>
                                <w:sz w:val="26"/>
                                <w:szCs w:val="26"/>
                              </w:rPr>
                              <w:t xml:space="preserve"> For this purpose, several new focal points have been developed in recent years, which, in addition to gender studies and minority studies, include film studies and interdisciplinary research on literature, philosophy, music and painting.</w:t>
                            </w:r>
                          </w:p>
                          <w:p w14:paraId="550DAE4A" w14:textId="2D2758C8" w:rsidR="00A32835" w:rsidRPr="00A32835" w:rsidRDefault="00A32835" w:rsidP="00A32835">
                            <w:pPr>
                              <w:pStyle w:val="BodyText"/>
                              <w:ind w:firstLine="0"/>
                              <w:rPr>
                                <w:sz w:val="26"/>
                                <w:szCs w:val="26"/>
                              </w:rPr>
                            </w:pPr>
                            <w:r w:rsidRPr="00A32835">
                              <w:rPr>
                                <w:sz w:val="26"/>
                                <w:szCs w:val="26"/>
                              </w:rPr>
                              <w:t xml:space="preserve"> </w:t>
                            </w:r>
                          </w:p>
                          <w:p w14:paraId="28800F86" w14:textId="005AD8AA" w:rsidR="00782DA1" w:rsidRPr="00A32835" w:rsidRDefault="00A32835" w:rsidP="00A32835">
                            <w:pPr>
                              <w:pStyle w:val="BodyText"/>
                              <w:ind w:firstLine="0"/>
                              <w:rPr>
                                <w:sz w:val="26"/>
                                <w:szCs w:val="26"/>
                              </w:rPr>
                            </w:pPr>
                            <w:r w:rsidRPr="00A32835">
                              <w:rPr>
                                <w:sz w:val="26"/>
                                <w:szCs w:val="26"/>
                              </w:rPr>
                              <w:t xml:space="preserve">The skills acquired in </w:t>
                            </w:r>
                            <w:r w:rsidR="00441A5D">
                              <w:rPr>
                                <w:sz w:val="26"/>
                                <w:szCs w:val="26"/>
                              </w:rPr>
                              <w:t>our</w:t>
                            </w:r>
                            <w:r w:rsidRPr="00A32835">
                              <w:rPr>
                                <w:sz w:val="26"/>
                                <w:szCs w:val="26"/>
                              </w:rPr>
                              <w:t xml:space="preserve"> program</w:t>
                            </w:r>
                            <w:r w:rsidR="00441A5D">
                              <w:rPr>
                                <w:sz w:val="26"/>
                                <w:szCs w:val="26"/>
                              </w:rPr>
                              <w:t>s</w:t>
                            </w:r>
                            <w:r w:rsidRPr="00A32835">
                              <w:rPr>
                                <w:sz w:val="26"/>
                                <w:szCs w:val="26"/>
                              </w:rPr>
                              <w:t xml:space="preserve"> include analysis and interpretation of texts relevant to literary and cultural studies, a deeper understanding of the interrelationships of culture and literature, discussion of historical as well as political developments, and critical examination of the current phenomena of modern societies, especially the United States of America.</w:t>
                            </w:r>
                          </w:p>
                        </w:txbxContent>
                      </wps:txbx>
                      <wps:bodyPr rot="0" vert="horz" wrap="square" lIns="7200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0F402" id="Text Box 21" o:spid="_x0000_s1034" type="#_x0000_t202" style="position:absolute;margin-left:54.65pt;margin-top:258.05pt;width:506.05pt;height:288.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" filled="f" stroked="f">
                <v:textbox inset="2mm,7.2pt,0,7.2pt">
                  <w:txbxContent>
                    <w:p w14:paraId="66571ADF" w14:textId="77777777" w:rsidR="00A32835" w:rsidRPr="00A32835" w:rsidRDefault="00A32835" w:rsidP="00A32835">
                      <w:pPr>
                        <w:pStyle w:val="BodyText"/>
                        <w:rPr>
                          <w:sz w:val="26"/>
                          <w:szCs w:val="26"/>
                        </w:rPr>
                      </w:pPr>
                    </w:p>
                    <w:p w14:paraId="36AEB80D" w14:textId="72D631B7" w:rsidR="00A32835" w:rsidRDefault="00A32835" w:rsidP="00A32835">
                      <w:pPr>
                        <w:pStyle w:val="BodyText"/>
                        <w:ind w:firstLine="0"/>
                        <w:rPr>
                          <w:sz w:val="26"/>
                          <w:szCs w:val="26"/>
                        </w:rPr>
                      </w:pPr>
                      <w:r w:rsidRPr="00A32835">
                        <w:rPr>
                          <w:sz w:val="26"/>
                          <w:szCs w:val="26"/>
                        </w:rPr>
                        <w:t xml:space="preserve">The </w:t>
                      </w:r>
                      <w:r>
                        <w:rPr>
                          <w:sz w:val="26"/>
                          <w:szCs w:val="26"/>
                        </w:rPr>
                        <w:t xml:space="preserve">Department </w:t>
                      </w:r>
                      <w:r w:rsidRPr="00A32835">
                        <w:rPr>
                          <w:sz w:val="26"/>
                          <w:szCs w:val="26"/>
                        </w:rPr>
                        <w:t xml:space="preserve">of American Studies is responsible for the U.S.-related part of the English and American Studies program. </w:t>
                      </w:r>
                      <w:r>
                        <w:rPr>
                          <w:sz w:val="26"/>
                          <w:szCs w:val="26"/>
                        </w:rPr>
                        <w:t xml:space="preserve">The department offers a teacher training track </w:t>
                      </w:r>
                      <w:r w:rsidRPr="00A32835">
                        <w:rPr>
                          <w:sz w:val="26"/>
                          <w:szCs w:val="26"/>
                        </w:rPr>
                        <w:t>(</w:t>
                      </w:r>
                      <w:r>
                        <w:rPr>
                          <w:sz w:val="26"/>
                          <w:szCs w:val="26"/>
                        </w:rPr>
                        <w:t xml:space="preserve">BA &amp; MA </w:t>
                      </w:r>
                      <w:r w:rsidRPr="00A32835">
                        <w:rPr>
                          <w:sz w:val="26"/>
                          <w:szCs w:val="26"/>
                        </w:rPr>
                        <w:t xml:space="preserve">English) </w:t>
                      </w:r>
                      <w:r>
                        <w:rPr>
                          <w:sz w:val="26"/>
                          <w:szCs w:val="26"/>
                        </w:rPr>
                        <w:t>as well</w:t>
                      </w:r>
                      <w:r w:rsidRPr="00A32835">
                        <w:rPr>
                          <w:sz w:val="26"/>
                          <w:szCs w:val="26"/>
                        </w:rPr>
                        <w:t xml:space="preserve"> as </w:t>
                      </w:r>
                      <w:proofErr w:type="spellStart"/>
                      <w:r w:rsidRPr="00A32835">
                        <w:rPr>
                          <w:sz w:val="26"/>
                          <w:szCs w:val="26"/>
                        </w:rPr>
                        <w:t xml:space="preserve">a </w:t>
                      </w:r>
                      <w:proofErr w:type="spellEnd"/>
                      <w:r w:rsidRPr="00A32835">
                        <w:rPr>
                          <w:sz w:val="26"/>
                          <w:szCs w:val="26"/>
                        </w:rPr>
                        <w:t xml:space="preserve">Bachelor's </w:t>
                      </w:r>
                      <w:r>
                        <w:rPr>
                          <w:sz w:val="26"/>
                          <w:szCs w:val="26"/>
                        </w:rPr>
                        <w:t>and</w:t>
                      </w:r>
                      <w:r w:rsidRPr="00A32835">
                        <w:rPr>
                          <w:sz w:val="26"/>
                          <w:szCs w:val="26"/>
                        </w:rPr>
                        <w:t xml:space="preserve"> Master's program. </w:t>
                      </w:r>
                    </w:p>
                    <w:p w14:paraId="7E5C11E4" w14:textId="77777777" w:rsidR="00A32835" w:rsidRPr="00A32835" w:rsidRDefault="00A32835" w:rsidP="00A32835">
                      <w:pPr>
                        <w:pStyle w:val="BodyText"/>
                        <w:ind w:firstLine="0"/>
                        <w:rPr>
                          <w:sz w:val="26"/>
                          <w:szCs w:val="26"/>
                        </w:rPr>
                      </w:pPr>
                    </w:p>
                    <w:p w14:paraId="5985BB5C" w14:textId="1729BBC7" w:rsidR="00A32835" w:rsidRDefault="00A32835" w:rsidP="00A32835">
                      <w:pPr>
                        <w:pStyle w:val="BodyText"/>
                        <w:ind w:firstLine="0"/>
                        <w:rPr>
                          <w:sz w:val="26"/>
                          <w:szCs w:val="26"/>
                        </w:rPr>
                      </w:pPr>
                      <w:r w:rsidRPr="00A32835">
                        <w:rPr>
                          <w:sz w:val="26"/>
                          <w:szCs w:val="26"/>
                        </w:rPr>
                        <w:t xml:space="preserve">The research and teaching goal of the </w:t>
                      </w:r>
                      <w:r>
                        <w:rPr>
                          <w:sz w:val="26"/>
                          <w:szCs w:val="26"/>
                        </w:rPr>
                        <w:t>department</w:t>
                      </w:r>
                      <w:r w:rsidRPr="00A32835">
                        <w:rPr>
                          <w:sz w:val="26"/>
                          <w:szCs w:val="26"/>
                        </w:rPr>
                        <w:t xml:space="preserve"> is to provide as comprehensive an insight as possible into </w:t>
                      </w:r>
                      <w:r>
                        <w:rPr>
                          <w:sz w:val="26"/>
                          <w:szCs w:val="26"/>
                        </w:rPr>
                        <w:t>U</w:t>
                      </w:r>
                      <w:r w:rsidR="00441A5D">
                        <w:rPr>
                          <w:sz w:val="26"/>
                          <w:szCs w:val="26"/>
                        </w:rPr>
                        <w:t>.S</w:t>
                      </w:r>
                      <w:r w:rsidRPr="00A32835">
                        <w:rPr>
                          <w:sz w:val="26"/>
                          <w:szCs w:val="26"/>
                        </w:rPr>
                        <w:t>.</w:t>
                      </w:r>
                      <w:r w:rsidR="00441A5D">
                        <w:rPr>
                          <w:sz w:val="26"/>
                          <w:szCs w:val="26"/>
                        </w:rPr>
                        <w:t xml:space="preserve"> American literature and culture.</w:t>
                      </w:r>
                      <w:r w:rsidRPr="00A32835">
                        <w:rPr>
                          <w:sz w:val="26"/>
                          <w:szCs w:val="26"/>
                        </w:rPr>
                        <w:t xml:space="preserve"> For this purpose, several new focal points have been developed in recent years, which, in addition to gender studies and minority studies, include film studies and interdisciplinary research on literature, philosophy, music and painting.</w:t>
                      </w:r>
                    </w:p>
                    <w:p w14:paraId="550DAE4A" w14:textId="2D2758C8" w:rsidR="00A32835" w:rsidRPr="00A32835" w:rsidRDefault="00A32835" w:rsidP="00A32835">
                      <w:pPr>
                        <w:pStyle w:val="BodyText"/>
                        <w:ind w:firstLine="0"/>
                        <w:rPr>
                          <w:sz w:val="26"/>
                          <w:szCs w:val="26"/>
                        </w:rPr>
                      </w:pPr>
                      <w:r w:rsidRPr="00A32835">
                        <w:rPr>
                          <w:sz w:val="26"/>
                          <w:szCs w:val="26"/>
                        </w:rPr>
                        <w:t xml:space="preserve"> </w:t>
                      </w:r>
                    </w:p>
                    <w:p w14:paraId="28800F86" w14:textId="005AD8AA" w:rsidR="00782DA1" w:rsidRPr="00A32835" w:rsidRDefault="00A32835" w:rsidP="00A32835">
                      <w:pPr>
                        <w:pStyle w:val="BodyText"/>
                        <w:ind w:firstLine="0"/>
                        <w:rPr>
                          <w:sz w:val="26"/>
                          <w:szCs w:val="26"/>
                        </w:rPr>
                      </w:pPr>
                      <w:r w:rsidRPr="00A32835">
                        <w:rPr>
                          <w:sz w:val="26"/>
                          <w:szCs w:val="26"/>
                        </w:rPr>
                        <w:t xml:space="preserve">The skills acquired in </w:t>
                      </w:r>
                      <w:r w:rsidR="00441A5D">
                        <w:rPr>
                          <w:sz w:val="26"/>
                          <w:szCs w:val="26"/>
                        </w:rPr>
                        <w:t>our</w:t>
                      </w:r>
                      <w:r w:rsidRPr="00A32835">
                        <w:rPr>
                          <w:sz w:val="26"/>
                          <w:szCs w:val="26"/>
                        </w:rPr>
                        <w:t xml:space="preserve"> program</w:t>
                      </w:r>
                      <w:r w:rsidR="00441A5D">
                        <w:rPr>
                          <w:sz w:val="26"/>
                          <w:szCs w:val="26"/>
                        </w:rPr>
                        <w:t>s</w:t>
                      </w:r>
                      <w:r w:rsidRPr="00A32835">
                        <w:rPr>
                          <w:sz w:val="26"/>
                          <w:szCs w:val="26"/>
                        </w:rPr>
                        <w:t xml:space="preserve"> include analysis and interpretation of texts relevant to literary and cultural studies, a deeper understanding of the interrelationships of culture and literature, discussion of historical as well as political developments, and critical examination of the current phenomena of modern societies, especially the United States of America.</w:t>
                      </w:r>
                    </w:p>
                  </w:txbxContent>
                </v:textbox>
                <w10:wrap type="through" anchorx="page" anchory="page"/>
              </v:shape>
            </w:pict>
          </mc:Fallback>
        </mc:AlternateContent>
      </w:r>
      <w:r w:rsidR="00382810">
        <w:rPr>
          <w:noProof/>
          <w:lang w:val="de-DE" w:eastAsia="de-DE"/>
        </w:rPr>
        <w:drawing>
          <wp:anchor distT="0" distB="0" distL="114300" distR="114300" simplePos="0" relativeHeight="251656194" behindDoc="0" locked="0" layoutInCell="1" allowOverlap="1" wp14:anchorId="241DF0CC" wp14:editId="46EDBB4E">
            <wp:simplePos x="0" y="0"/>
            <wp:positionH relativeFrom="page">
              <wp:posOffset>5300345</wp:posOffset>
            </wp:positionH>
            <wp:positionV relativeFrom="page">
              <wp:posOffset>627380</wp:posOffset>
            </wp:positionV>
            <wp:extent cx="1824355" cy="2148205"/>
            <wp:effectExtent l="0" t="0" r="4445" b="10795"/>
            <wp:wrapThrough wrapText="bothSides">
              <wp:wrapPolygon edited="0">
                <wp:start x="0" y="0"/>
                <wp:lineTo x="0" y="21453"/>
                <wp:lineTo x="21352" y="21453"/>
                <wp:lineTo x="21352" y="0"/>
                <wp:lineTo x="0" y="0"/>
              </wp:wrapPolygon>
            </wp:wrapThrough>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haniel_Hawthorne.jpg"/>
                    <pic:cNvPicPr/>
                  </pic:nvPicPr>
                  <pic:blipFill>
                    <a:blip r:embed="rId14">
                      <a:extLst>
                        <a:ext uri="{28A0092B-C50C-407E-A947-70E740481C1C}">
                          <a14:useLocalDpi xmlns:a14="http://schemas.microsoft.com/office/drawing/2010/main" val="0"/>
                        </a:ext>
                      </a:extLst>
                    </a:blip>
                    <a:stretch>
                      <a:fillRect/>
                    </a:stretch>
                  </pic:blipFill>
                  <pic:spPr>
                    <a:xfrm>
                      <a:off x="0" y="0"/>
                      <a:ext cx="1824355" cy="2148205"/>
                    </a:xfrm>
                    <a:prstGeom prst="rect">
                      <a:avLst/>
                    </a:prstGeom>
                  </pic:spPr>
                </pic:pic>
              </a:graphicData>
            </a:graphic>
            <wp14:sizeRelH relativeFrom="margin">
              <wp14:pctWidth>0</wp14:pctWidth>
            </wp14:sizeRelH>
            <wp14:sizeRelV relativeFrom="margin">
              <wp14:pctHeight>0</wp14:pctHeight>
            </wp14:sizeRelV>
          </wp:anchor>
        </w:drawing>
      </w:r>
      <w:r w:rsidR="00382810">
        <w:rPr>
          <w:noProof/>
          <w:lang w:val="de-DE" w:eastAsia="de-DE"/>
        </w:rPr>
        <w:drawing>
          <wp:anchor distT="0" distB="0" distL="114300" distR="114300" simplePos="0" relativeHeight="251657219" behindDoc="0" locked="0" layoutInCell="1" allowOverlap="1" wp14:anchorId="6BA9EACB" wp14:editId="0BEB6324">
            <wp:simplePos x="0" y="0"/>
            <wp:positionH relativeFrom="page">
              <wp:posOffset>3492500</wp:posOffset>
            </wp:positionH>
            <wp:positionV relativeFrom="page">
              <wp:posOffset>627380</wp:posOffset>
            </wp:positionV>
            <wp:extent cx="1807210" cy="2148840"/>
            <wp:effectExtent l="0" t="0" r="0" b="10160"/>
            <wp:wrapThrough wrapText="bothSides">
              <wp:wrapPolygon edited="0">
                <wp:start x="0" y="0"/>
                <wp:lineTo x="0" y="21447"/>
                <wp:lineTo x="21251" y="21447"/>
                <wp:lineTo x="21251" y="0"/>
                <wp:lineTo x="0" y="0"/>
              </wp:wrapPolygon>
            </wp:wrapThrough>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o-jima.jpg"/>
                    <pic:cNvPicPr/>
                  </pic:nvPicPr>
                  <pic:blipFill rotWithShape="1">
                    <a:blip r:embed="rId15">
                      <a:extLst>
                        <a:ext uri="{28A0092B-C50C-407E-A947-70E740481C1C}">
                          <a14:useLocalDpi xmlns:a14="http://schemas.microsoft.com/office/drawing/2010/main" val="0"/>
                        </a:ext>
                      </a:extLst>
                    </a:blip>
                    <a:srcRect t="588" b="-1"/>
                    <a:stretch/>
                  </pic:blipFill>
                  <pic:spPr bwMode="auto">
                    <a:xfrm>
                      <a:off x="0" y="0"/>
                      <a:ext cx="1807210" cy="2148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810">
        <w:rPr>
          <w:noProof/>
          <w:lang w:val="de-DE" w:eastAsia="de-DE"/>
        </w:rPr>
        <w:drawing>
          <wp:anchor distT="0" distB="0" distL="114300" distR="114300" simplePos="0" relativeHeight="251686936" behindDoc="0" locked="0" layoutInCell="1" allowOverlap="1" wp14:anchorId="3AA64412" wp14:editId="417876B8">
            <wp:simplePos x="0" y="0"/>
            <wp:positionH relativeFrom="page">
              <wp:posOffset>680720</wp:posOffset>
            </wp:positionH>
            <wp:positionV relativeFrom="page">
              <wp:posOffset>627380</wp:posOffset>
            </wp:positionV>
            <wp:extent cx="2811145" cy="1993900"/>
            <wp:effectExtent l="0" t="0" r="8255" b="12700"/>
            <wp:wrapThrough wrapText="bothSides">
              <wp:wrapPolygon edited="0">
                <wp:start x="0" y="0"/>
                <wp:lineTo x="0" y="21462"/>
                <wp:lineTo x="21468" y="21462"/>
                <wp:lineTo x="21468" y="0"/>
                <wp:lineTo x="0" y="0"/>
              </wp:wrapPolygon>
            </wp:wrapThrough>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_Rushmore_Monument_(by-sa)-2_new.jpg"/>
                    <pic:cNvPicPr/>
                  </pic:nvPicPr>
                  <pic:blipFill>
                    <a:blip r:embed="rId16">
                      <a:extLst>
                        <a:ext uri="{28A0092B-C50C-407E-A947-70E740481C1C}">
                          <a14:useLocalDpi xmlns:a14="http://schemas.microsoft.com/office/drawing/2010/main" val="0"/>
                        </a:ext>
                      </a:extLst>
                    </a:blip>
                    <a:stretch>
                      <a:fillRect/>
                    </a:stretch>
                  </pic:blipFill>
                  <pic:spPr>
                    <a:xfrm>
                      <a:off x="0" y="0"/>
                      <a:ext cx="2811145" cy="1993900"/>
                    </a:xfrm>
                    <a:prstGeom prst="rect">
                      <a:avLst/>
                    </a:prstGeom>
                  </pic:spPr>
                </pic:pic>
              </a:graphicData>
            </a:graphic>
            <wp14:sizeRelH relativeFrom="margin">
              <wp14:pctWidth>0</wp14:pctWidth>
            </wp14:sizeRelH>
            <wp14:sizeRelV relativeFrom="margin">
              <wp14:pctHeight>0</wp14:pctHeight>
            </wp14:sizeRelV>
          </wp:anchor>
        </w:drawing>
      </w:r>
      <w:r w:rsidR="00382810">
        <w:rPr>
          <w:noProof/>
          <w:lang w:val="de-DE" w:eastAsia="de-DE"/>
        </w:rPr>
        <mc:AlternateContent>
          <mc:Choice Requires="wps">
            <w:drawing>
              <wp:anchor distT="0" distB="0" distL="114300" distR="114300" simplePos="0" relativeHeight="251685912" behindDoc="0" locked="0" layoutInCell="1" allowOverlap="1" wp14:anchorId="25E6AE17" wp14:editId="2E2D9BAE">
                <wp:simplePos x="0" y="0"/>
                <wp:positionH relativeFrom="page">
                  <wp:posOffset>680720</wp:posOffset>
                </wp:positionH>
                <wp:positionV relativeFrom="page">
                  <wp:posOffset>2621280</wp:posOffset>
                </wp:positionV>
                <wp:extent cx="6443980" cy="639445"/>
                <wp:effectExtent l="0" t="0" r="7620" b="0"/>
                <wp:wrapThrough wrapText="bothSides">
                  <wp:wrapPolygon edited="0">
                    <wp:start x="0" y="0"/>
                    <wp:lineTo x="0" y="20592"/>
                    <wp:lineTo x="21540" y="20592"/>
                    <wp:lineTo x="21540" y="0"/>
                    <wp:lineTo x="0" y="0"/>
                  </wp:wrapPolygon>
                </wp:wrapThrough>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80" cy="63944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FCA461" w14:textId="02908073" w:rsidR="00782DA1" w:rsidRPr="00A32835" w:rsidRDefault="00A32835" w:rsidP="00A32835">
                            <w:pPr>
                              <w:pStyle w:val="Heading1"/>
                              <w:rPr>
                                <w:sz w:val="46"/>
                                <w:szCs w:val="46"/>
                                <w:lang w:val="de-DE"/>
                              </w:rPr>
                            </w:pPr>
                            <w:r w:rsidRPr="00A32835">
                              <w:rPr>
                                <w:sz w:val="46"/>
                                <w:szCs w:val="46"/>
                                <w:lang w:val="de-DE"/>
                              </w:rPr>
                              <w:t>DEPARTMENT OF AMERICAN STUDIES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6AE17" id="Rectangle 5" o:spid="_x0000_s1035" style="position:absolute;margin-left:53.6pt;margin-top:206.4pt;width:507.4pt;height:50.35pt;z-index:25168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" fillcolor="#4b5a60 [3215]" stroked="f">
                <v:textbox inset=",7.2pt,,7.2pt">
                  <w:txbxContent>
                    <w:p w14:paraId="29FCA461" w14:textId="02908073" w:rsidR="00782DA1" w:rsidRPr="00A32835" w:rsidRDefault="00A32835" w:rsidP="00A32835">
                      <w:pPr>
                        <w:pStyle w:val="Heading1"/>
                        <w:rPr>
                          <w:sz w:val="46"/>
                          <w:szCs w:val="46"/>
                          <w:lang w:val="de-DE"/>
                        </w:rPr>
                      </w:pPr>
                      <w:r w:rsidRPr="00A32835">
                        <w:rPr>
                          <w:sz w:val="46"/>
                          <w:szCs w:val="46"/>
                          <w:lang w:val="de-DE"/>
                        </w:rPr>
                        <w:t>DEPARTMENT OF AMERICAN STUDIES</w:t>
                      </w:r>
                    </w:p>
                  </w:txbxContent>
                </v:textbox>
                <w10:wrap type="through" anchorx="page" anchory="page"/>
              </v:rect>
            </w:pict>
          </mc:Fallback>
        </mc:AlternateContent>
      </w:r>
      <w:r w:rsidR="007B26CE">
        <w:rPr>
          <w:noProof/>
          <w:lang w:val="de-DE" w:eastAsia="de-DE"/>
        </w:rPr>
        <mc:AlternateContent>
          <mc:Choice Requires="wps">
            <w:drawing>
              <wp:anchor distT="0" distB="0" distL="114300" distR="114300" simplePos="0" relativeHeight="251684888" behindDoc="0" locked="0" layoutInCell="1" allowOverlap="1" wp14:anchorId="58AA9F8A" wp14:editId="4E385FE5">
                <wp:simplePos x="0" y="0"/>
                <wp:positionH relativeFrom="page">
                  <wp:posOffset>7695565</wp:posOffset>
                </wp:positionH>
                <wp:positionV relativeFrom="page">
                  <wp:posOffset>627380</wp:posOffset>
                </wp:positionV>
                <wp:extent cx="2349500" cy="650875"/>
                <wp:effectExtent l="0" t="0" r="12700" b="9525"/>
                <wp:wrapThrough wrapText="bothSides">
                  <wp:wrapPolygon edited="0">
                    <wp:start x="0" y="0"/>
                    <wp:lineTo x="0" y="21073"/>
                    <wp:lineTo x="21483" y="21073"/>
                    <wp:lineTo x="21483" y="0"/>
                    <wp:lineTo x="0" y="0"/>
                  </wp:wrapPolygon>
                </wp:wrapThrough>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650875"/>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1D095A" w14:textId="77777777" w:rsidR="00782DA1" w:rsidRDefault="00782DA1" w:rsidP="007B26CE">
                            <w:pPr>
                              <w:pStyle w:val="Heading2"/>
                            </w:pPr>
                            <w:proofErr w:type="spellStart"/>
                            <w:r>
                              <w:t>Überblick</w:t>
                            </w:r>
                            <w:proofErr w:type="spellEnd"/>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A9F8A" id="Rectangle 7" o:spid="_x0000_s1036" style="position:absolute;margin-left:605.95pt;margin-top:49.4pt;width:185pt;height:51.25pt;z-index:25168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" fillcolor="#9c5238 [3205]" stroked="f">
                <v:textbox inset=",14.4pt,,14.4pt">
                  <w:txbxContent>
                    <w:p w14:paraId="391D095A" w14:textId="77777777" w:rsidR="00782DA1" w:rsidRDefault="00782DA1" w:rsidP="007B26CE">
                      <w:pPr>
                        <w:pStyle w:val="Heading2"/>
                      </w:pPr>
                      <w:proofErr w:type="spellStart"/>
                      <w:r>
                        <w:t>Überblick</w:t>
                      </w:r>
                      <w:proofErr w:type="spellEnd"/>
                    </w:p>
                  </w:txbxContent>
                </v:textbox>
                <w10:wrap type="through" anchorx="page" anchory="page"/>
              </v:rect>
            </w:pict>
          </mc:Fallback>
        </mc:AlternateContent>
      </w:r>
      <w:r w:rsidR="00B75AB7">
        <w:rPr>
          <w:noProof/>
          <w:lang w:val="de-DE" w:eastAsia="de-DE"/>
        </w:rPr>
        <mc:AlternateContent>
          <mc:Choice Requires="wps">
            <w:drawing>
              <wp:anchor distT="0" distB="0" distL="114300" distR="114300" simplePos="0" relativeHeight="251658244" behindDoc="0" locked="0" layoutInCell="1" allowOverlap="1" wp14:anchorId="225E8075" wp14:editId="3E1AE9E5">
                <wp:simplePos x="0" y="0"/>
                <wp:positionH relativeFrom="page">
                  <wp:posOffset>7696200</wp:posOffset>
                </wp:positionH>
                <wp:positionV relativeFrom="page">
                  <wp:posOffset>638175</wp:posOffset>
                </wp:positionV>
                <wp:extent cx="2349500" cy="640080"/>
                <wp:effectExtent l="0" t="0" r="0" b="7620"/>
                <wp:wrapThrough wrapText="bothSides">
                  <wp:wrapPolygon edited="0">
                    <wp:start x="0" y="0"/>
                    <wp:lineTo x="0" y="21214"/>
                    <wp:lineTo x="21366" y="21214"/>
                    <wp:lineTo x="2136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64008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1D2312A" w14:textId="77777777" w:rsidR="00782DA1" w:rsidRDefault="00782DA1">
                            <w:pPr>
                              <w:pStyle w:val="Heading2"/>
                            </w:pPr>
                            <w:r>
                              <w:rPr>
                                <w:lang w:val="de-DE"/>
                              </w:rP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E8075" id="_x0000_s1037" style="position:absolute;margin-left:606pt;margin-top:50.25pt;width:185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" fillcolor="#9c5238 [3205]" stroked="f">
                <v:textbox inset=",14.4pt,,14.4pt">
                  <w:txbxContent>
                    <w:p w14:paraId="41D2312A" w14:textId="77777777" w:rsidR="00782DA1" w:rsidRDefault="00782DA1">
                      <w:pPr>
                        <w:pStyle w:val="Heading2"/>
                      </w:pPr>
                      <w:r>
                        <w:rPr>
                          <w:lang w:val="de-DE"/>
                        </w:rPr>
                        <w:t>Q&amp;A</w:t>
                      </w:r>
                    </w:p>
                  </w:txbxContent>
                </v:textbox>
                <w10:wrap type="through" anchorx="page" anchory="page"/>
              </v:rect>
            </w:pict>
          </mc:Fallback>
        </mc:AlternateContent>
      </w:r>
      <w:bookmarkEnd w:id="0"/>
      <w:bookmarkEnd w:id="1"/>
    </w:p>
    <w:sectPr w:rsidR="00E336FF">
      <w:headerReference w:type="even" r:id="rId17"/>
      <w:headerReference w:type="default" r:id="rId18"/>
      <w:headerReference w:type="first" r:id="rId19"/>
      <w:pgSz w:w="16839" w:h="11907" w:orient="landscape" w:code="9"/>
      <w:pgMar w:top="432" w:right="432" w:bottom="432" w:left="432"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9D638" w14:textId="77777777" w:rsidR="00421388" w:rsidRDefault="00421388">
      <w:pPr>
        <w:spacing w:after="0"/>
      </w:pPr>
      <w:r>
        <w:separator/>
      </w:r>
    </w:p>
  </w:endnote>
  <w:endnote w:type="continuationSeparator" w:id="0">
    <w:p w14:paraId="5174D8A7" w14:textId="77777777" w:rsidR="00421388" w:rsidRDefault="004213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8A6B" w14:textId="77777777" w:rsidR="00421388" w:rsidRDefault="00421388">
      <w:pPr>
        <w:spacing w:after="0"/>
      </w:pPr>
      <w:r>
        <w:separator/>
      </w:r>
    </w:p>
  </w:footnote>
  <w:footnote w:type="continuationSeparator" w:id="0">
    <w:p w14:paraId="554E795F" w14:textId="77777777" w:rsidR="00421388" w:rsidRDefault="004213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55E0" w14:textId="77777777" w:rsidR="00782DA1" w:rsidRDefault="00782DA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56B4" w14:textId="77777777" w:rsidR="00782DA1" w:rsidRDefault="00782DA1">
    <w:pPr>
      <w:pStyle w:val="Header"/>
    </w:pPr>
    <w:r>
      <w:rPr>
        <w:noProof/>
        <w:lang w:val="de-DE" w:eastAsia="de-DE"/>
      </w:rPr>
      <mc:AlternateContent>
        <mc:Choice Requires="wps">
          <w:drawing>
            <wp:anchor distT="0" distB="0" distL="114300" distR="114300" simplePos="0" relativeHeight="251655211" behindDoc="0" locked="0" layoutInCell="1" allowOverlap="1" wp14:anchorId="721C1ABD" wp14:editId="3B3AC28A">
              <wp:simplePos x="0" y="0"/>
              <wp:positionH relativeFrom="column">
                <wp:posOffset>11430</wp:posOffset>
              </wp:positionH>
              <wp:positionV relativeFrom="paragraph">
                <wp:posOffset>-7620</wp:posOffset>
              </wp:positionV>
              <wp:extent cx="10134600" cy="7025981"/>
              <wp:effectExtent l="0" t="0" r="0" b="381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0" cy="7025981"/>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BC5FB8B" id="Rectangle 20" o:spid="_x0000_s1026" style="position:absolute;margin-left:.9pt;margin-top:-.6pt;width:798pt;height:553.25pt;z-index:251655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" fillcolor="#7c8f97 [3204]" stroked="f">
              <v:textbox inset=",7.2pt,,7.2pt"/>
            </v:rect>
          </w:pict>
        </mc:Fallback>
      </mc:AlternateContent>
    </w:r>
    <w:r>
      <w:rPr>
        <w:noProof/>
        <w:lang w:val="de-DE" w:eastAsia="de-DE"/>
      </w:rPr>
      <mc:AlternateContent>
        <mc:Choice Requires="wps">
          <w:drawing>
            <wp:anchor distT="0" distB="0" distL="114300" distR="114300" simplePos="0" relativeHeight="251656235" behindDoc="0" locked="0" layoutInCell="1" allowOverlap="1" wp14:anchorId="584607F7" wp14:editId="11AC74C9">
              <wp:simplePos x="0" y="0"/>
              <wp:positionH relativeFrom="column">
                <wp:posOffset>204296</wp:posOffset>
              </wp:positionH>
              <wp:positionV relativeFrom="paragraph">
                <wp:posOffset>168400</wp:posOffset>
              </wp:positionV>
              <wp:extent cx="9744808" cy="6670235"/>
              <wp:effectExtent l="95250" t="76200" r="123190" b="111760"/>
              <wp:wrapNone/>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44808" cy="6670235"/>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FEA66" id="Rectangle 3" o:spid="_x0000_s1026" style="position:absolute;margin-left:16.1pt;margin-top:13.25pt;width:767.3pt;height:525.2pt;z-index:251656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" fillcolor="white [3212]" stroked="f">
              <v:shadow on="t" color="black" opacity="26214f" origin="-.5,-.5" offset="0,0"/>
              <o:lock v:ext="edit" aspectratio="t"/>
            </v:rect>
          </w:pict>
        </mc:Fallback>
      </mc:AlternateContent>
    </w:r>
  </w:p>
  <w:p w14:paraId="602C0158" w14:textId="77777777" w:rsidR="00782DA1" w:rsidRDefault="00782DA1">
    <w:pPr>
      <w:pStyle w:val="Header"/>
    </w:pPr>
    <w:r>
      <w:rPr>
        <w:noProof/>
        <w:lang w:val="de-DE" w:eastAsia="de-DE"/>
      </w:rPr>
      <mc:AlternateContent>
        <mc:Choice Requires="wps">
          <w:drawing>
            <wp:anchor distT="0" distB="0" distL="114300" distR="114300" simplePos="0" relativeHeight="251657259" behindDoc="0" locked="0" layoutInCell="1" allowOverlap="1" wp14:anchorId="200905A2" wp14:editId="1529DDB0">
              <wp:simplePos x="0" y="0"/>
              <wp:positionH relativeFrom="column">
                <wp:posOffset>7412355</wp:posOffset>
              </wp:positionH>
              <wp:positionV relativeFrom="paragraph">
                <wp:posOffset>178435</wp:posOffset>
              </wp:positionV>
              <wp:extent cx="2353945" cy="6314489"/>
              <wp:effectExtent l="0" t="0" r="8255"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945" cy="6314489"/>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2D6B5F0F" id="Rectangle 31" o:spid="_x0000_s1026" style="position:absolute;margin-left:583.65pt;margin-top:14.05pt;width:185.35pt;height:497.2pt;z-index:251657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" fillcolor="#d1d0c8 [3214]" stroked="f">
              <v:textbox inset=",7.2pt,,7.2pt"/>
            </v:rect>
          </w:pict>
        </mc:Fallback>
      </mc:AlternateContent>
    </w:r>
    <w:r>
      <w:rPr>
        <w:noProof/>
        <w:lang w:val="de-DE" w:eastAsia="de-DE"/>
      </w:rPr>
      <mc:AlternateContent>
        <mc:Choice Requires="wps">
          <w:drawing>
            <wp:anchor distT="0" distB="0" distL="114300" distR="114300" simplePos="0" relativeHeight="251658283" behindDoc="0" locked="0" layoutInCell="1" allowOverlap="1" wp14:anchorId="022A6782" wp14:editId="2FD18D0A">
              <wp:simplePos x="0" y="0"/>
              <wp:positionH relativeFrom="column">
                <wp:posOffset>407313</wp:posOffset>
              </wp:positionH>
              <wp:positionV relativeFrom="paragraph">
                <wp:posOffset>177789</wp:posOffset>
              </wp:positionV>
              <wp:extent cx="9355015" cy="6314489"/>
              <wp:effectExtent l="0" t="0" r="17780" b="1016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5015" cy="6314489"/>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09F92B13" id="Rectangle 22" o:spid="_x0000_s1026" style="position:absolute;margin-left:32.05pt;margin-top:14pt;width:736.6pt;height:497.2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" filled="f" strokecolor="#b0bbc0 [1940]" strokeweight="1pt">
              <v:textbox inset=",7.2pt,,7.2pt"/>
            </v:rect>
          </w:pict>
        </mc:Fallback>
      </mc:AlternateContent>
    </w:r>
    <w:r>
      <w:rPr>
        <w:noProof/>
        <w:lang w:val="de-DE" w:eastAsia="de-DE"/>
      </w:rPr>
      <mc:AlternateContent>
        <mc:Choice Requires="wps">
          <w:drawing>
            <wp:anchor distT="0" distB="0" distL="114300" distR="114300" simplePos="0" relativeHeight="251644957" behindDoc="0" locked="0" layoutInCell="1" allowOverlap="1" wp14:anchorId="151C95EC" wp14:editId="04B04EB0">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2B92AC" id="Line 28" o:spid="_x0000_s1026" style="position:absolute;z-index:251644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" strokecolor="#b0bbc0 [1940]" strokeweight="1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6AAD" w14:textId="77777777" w:rsidR="00782DA1" w:rsidRDefault="00782DA1">
    <w:pPr>
      <w:pStyle w:val="Header"/>
    </w:pPr>
    <w:r>
      <w:rPr>
        <w:noProof/>
        <w:lang w:val="de-DE" w:eastAsia="de-DE"/>
      </w:rPr>
      <mc:AlternateContent>
        <mc:Choice Requires="wps">
          <w:drawing>
            <wp:anchor distT="0" distB="0" distL="114300" distR="114300" simplePos="0" relativeHeight="251649063" behindDoc="0" locked="0" layoutInCell="1" allowOverlap="1" wp14:anchorId="7AC76224" wp14:editId="4E0D05B9">
              <wp:simplePos x="0" y="0"/>
              <wp:positionH relativeFrom="column">
                <wp:posOffset>6888480</wp:posOffset>
              </wp:positionH>
              <wp:positionV relativeFrom="paragraph">
                <wp:posOffset>1905</wp:posOffset>
              </wp:positionV>
              <wp:extent cx="0" cy="7014210"/>
              <wp:effectExtent l="0" t="0" r="19050" b="1524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w:pict>
            <v:line w14:anchorId="7A7FFB6B" id="Line 15" o:spid="_x0000_s1026" style="position:absolute;z-index:251649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2.4pt,.15pt" to="542.4pt,5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" strokecolor="#b0bbc0 [1940]" strokeweight="1pt"/>
          </w:pict>
        </mc:Fallback>
      </mc:AlternateContent>
    </w:r>
    <w:r>
      <w:rPr>
        <w:noProof/>
        <w:lang w:val="de-DE" w:eastAsia="de-DE"/>
      </w:rPr>
      <mc:AlternateContent>
        <mc:Choice Requires="wps">
          <w:drawing>
            <wp:anchor distT="0" distB="0" distL="114300" distR="114300" simplePos="0" relativeHeight="251648039" behindDoc="0" locked="0" layoutInCell="1" allowOverlap="1" wp14:anchorId="64A173C7" wp14:editId="20E396E0">
              <wp:simplePos x="0" y="0"/>
              <wp:positionH relativeFrom="column">
                <wp:posOffset>3297555</wp:posOffset>
              </wp:positionH>
              <wp:positionV relativeFrom="paragraph">
                <wp:posOffset>1905</wp:posOffset>
              </wp:positionV>
              <wp:extent cx="0" cy="7014210"/>
              <wp:effectExtent l="0" t="0" r="19050" b="1524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w:pict>
            <v:line w14:anchorId="0791F13D" id="Line 14" o:spid="_x0000_s1026" style="position:absolute;z-index:251648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65pt,.15pt" to="259.65pt,5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" strokecolor="#b0bbc0 [1940]" strokeweight="1pt"/>
          </w:pict>
        </mc:Fallback>
      </mc:AlternateContent>
    </w:r>
    <w:r>
      <w:rPr>
        <w:noProof/>
        <w:lang w:val="de-DE" w:eastAsia="de-DE"/>
      </w:rPr>
      <mc:AlternateContent>
        <mc:Choice Requires="wps">
          <w:drawing>
            <wp:anchor distT="0" distB="0" distL="114300" distR="114300" simplePos="0" relativeHeight="251644967" behindDoc="0" locked="0" layoutInCell="1" allowOverlap="1" wp14:anchorId="561FD355" wp14:editId="1DFB5A6B">
              <wp:simplePos x="0" y="0"/>
              <wp:positionH relativeFrom="column">
                <wp:posOffset>1905</wp:posOffset>
              </wp:positionH>
              <wp:positionV relativeFrom="paragraph">
                <wp:posOffset>1905</wp:posOffset>
              </wp:positionV>
              <wp:extent cx="2968597" cy="7014362"/>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06197879" id="Rectangle 1" o:spid="_x0000_s1026" style="position:absolute;margin-left:.15pt;margin-top:.15pt;width:233.75pt;height:552.3pt;z-index:251644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" fillcolor="#7c8f97 [3204]" stroked="f">
              <v:textbox inset=",7.2pt,,7.2pt"/>
            </v:rect>
          </w:pict>
        </mc:Fallback>
      </mc:AlternateContent>
    </w:r>
    <w:r>
      <w:rPr>
        <w:noProof/>
        <w:lang w:val="de-DE" w:eastAsia="de-DE"/>
      </w:rPr>
      <mc:AlternateContent>
        <mc:Choice Requires="wps">
          <w:drawing>
            <wp:anchor distT="0" distB="0" distL="114300" distR="114300" simplePos="0" relativeHeight="251645991" behindDoc="0" locked="0" layoutInCell="1" allowOverlap="1" wp14:anchorId="4EC87BFC" wp14:editId="7C494677">
              <wp:simplePos x="0" y="0"/>
              <wp:positionH relativeFrom="column">
                <wp:posOffset>3594431</wp:posOffset>
              </wp:positionH>
              <wp:positionV relativeFrom="paragraph">
                <wp:posOffset>1905</wp:posOffset>
              </wp:positionV>
              <wp:extent cx="2968597" cy="7014362"/>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07BC58A3" id="Rectangle 2" o:spid="_x0000_s1026" style="position:absolute;margin-left:283.05pt;margin-top:.15pt;width:233.75pt;height:552.3pt;z-index:251645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" fillcolor="#7c8f97 [3204]" stroked="f">
              <v:textbox inset=",7.2pt,,7.2pt"/>
            </v:rect>
          </w:pict>
        </mc:Fallback>
      </mc:AlternateContent>
    </w:r>
    <w:r>
      <w:rPr>
        <w:noProof/>
        <w:lang w:val="de-DE" w:eastAsia="de-DE"/>
      </w:rPr>
      <mc:AlternateContent>
        <mc:Choice Requires="wps">
          <w:drawing>
            <wp:anchor distT="0" distB="0" distL="114300" distR="114300" simplePos="0" relativeHeight="251647015" behindDoc="0" locked="0" layoutInCell="1" allowOverlap="1" wp14:anchorId="22212DDB" wp14:editId="6DE8F050">
              <wp:simplePos x="0" y="0"/>
              <wp:positionH relativeFrom="column">
                <wp:posOffset>7186958</wp:posOffset>
              </wp:positionH>
              <wp:positionV relativeFrom="paragraph">
                <wp:posOffset>1905</wp:posOffset>
              </wp:positionV>
              <wp:extent cx="2968597" cy="7014362"/>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149767BD" id="Rectangle 3" o:spid="_x0000_s1026" style="position:absolute;margin-left:565.9pt;margin-top:.15pt;width:233.75pt;height:552.3pt;z-index:251647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" fillcolor="#7c8f97 [3204]" stroked="f">
              <v:textbox inset=",7.2pt,,7.2pt"/>
            </v:rect>
          </w:pict>
        </mc:Fallback>
      </mc:AlternateContent>
    </w:r>
    <w:r>
      <w:rPr>
        <w:noProof/>
        <w:lang w:val="de-DE" w:eastAsia="de-DE"/>
      </w:rPr>
      <mc:AlternateContent>
        <mc:Choice Requires="wps">
          <w:drawing>
            <wp:anchor distT="0" distB="0" distL="114300" distR="114300" simplePos="0" relativeHeight="251650087" behindDoc="0" locked="0" layoutInCell="1" allowOverlap="1" wp14:anchorId="1C583163" wp14:editId="7E6B7469">
              <wp:simplePos x="0" y="0"/>
              <wp:positionH relativeFrom="column">
                <wp:posOffset>195820</wp:posOffset>
              </wp:positionH>
              <wp:positionV relativeFrom="paragraph">
                <wp:posOffset>179366</wp:posOffset>
              </wp:positionV>
              <wp:extent cx="2580087" cy="6658818"/>
              <wp:effectExtent l="95250" t="76200" r="106045" b="123190"/>
              <wp:wrapNone/>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BFD43" id="Rectangle 3" o:spid="_x0000_s1026" style="position:absolute;margin-left:15.4pt;margin-top:14.1pt;width:203.15pt;height:524.3pt;z-index:251650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" fillcolor="white [3212]" stroked="f">
              <v:shadow on="t" color="black" opacity="26214f" origin="-.5,-.5" offset="0,0"/>
              <o:lock v:ext="edit" aspectratio="t"/>
            </v:rect>
          </w:pict>
        </mc:Fallback>
      </mc:AlternateContent>
    </w:r>
    <w:r>
      <w:rPr>
        <w:noProof/>
        <w:lang w:val="de-DE" w:eastAsia="de-DE"/>
      </w:rPr>
      <mc:AlternateContent>
        <mc:Choice Requires="wps">
          <w:drawing>
            <wp:anchor distT="0" distB="0" distL="114300" distR="114300" simplePos="0" relativeHeight="251651111" behindDoc="0" locked="0" layoutInCell="1" allowOverlap="1" wp14:anchorId="7B5DCAFD" wp14:editId="58414D03">
              <wp:simplePos x="0" y="0"/>
              <wp:positionH relativeFrom="column">
                <wp:posOffset>399941</wp:posOffset>
              </wp:positionH>
              <wp:positionV relativeFrom="paragraph">
                <wp:posOffset>366166</wp:posOffset>
              </wp:positionV>
              <wp:extent cx="2214030" cy="6366164"/>
              <wp:effectExtent l="0" t="0" r="15240" b="1587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6527C532" id="Rectangle 11" o:spid="_x0000_s1026" style="position:absolute;margin-left:31.5pt;margin-top:28.85pt;width:174.35pt;height:501.25pt;z-index:251651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" filled="f" strokecolor="#b0bbc0 [1940]" strokeweight="1pt">
              <v:textbox inset=",7.2pt,,7.2pt"/>
            </v:rect>
          </w:pict>
        </mc:Fallback>
      </mc:AlternateContent>
    </w:r>
    <w:r>
      <w:rPr>
        <w:noProof/>
        <w:lang w:val="de-DE" w:eastAsia="de-DE"/>
      </w:rPr>
      <mc:AlternateContent>
        <mc:Choice Requires="wps">
          <w:drawing>
            <wp:anchor distT="0" distB="0" distL="114300" distR="114300" simplePos="0" relativeHeight="251652135" behindDoc="0" locked="0" layoutInCell="1" allowOverlap="1" wp14:anchorId="5C3444BB" wp14:editId="5C3D8F33">
              <wp:simplePos x="0" y="0"/>
              <wp:positionH relativeFrom="column">
                <wp:posOffset>3798552</wp:posOffset>
              </wp:positionH>
              <wp:positionV relativeFrom="paragraph">
                <wp:posOffset>179366</wp:posOffset>
              </wp:positionV>
              <wp:extent cx="2580087" cy="6658818"/>
              <wp:effectExtent l="95250" t="76200" r="106045" b="123190"/>
              <wp:wrapNone/>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9F2DF" id="Rectangle 3" o:spid="_x0000_s1026" style="position:absolute;margin-left:299.1pt;margin-top:14.1pt;width:203.15pt;height:524.3pt;z-index:2516521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" fillcolor="white [3212]" stroked="f">
              <v:shadow on="t" color="black" opacity="26214f" origin="-.5,-.5" offset="0,0"/>
              <o:lock v:ext="edit" aspectratio="t"/>
            </v:rect>
          </w:pict>
        </mc:Fallback>
      </mc:AlternateContent>
    </w:r>
    <w:r>
      <w:rPr>
        <w:noProof/>
        <w:lang w:val="de-DE" w:eastAsia="de-DE"/>
      </w:rPr>
      <mc:AlternateContent>
        <mc:Choice Requires="wps">
          <w:drawing>
            <wp:anchor distT="0" distB="0" distL="114300" distR="114300" simplePos="0" relativeHeight="251653159" behindDoc="0" locked="0" layoutInCell="1" allowOverlap="1" wp14:anchorId="40AB8C7E" wp14:editId="10398602">
              <wp:simplePos x="0" y="0"/>
              <wp:positionH relativeFrom="column">
                <wp:posOffset>7391079</wp:posOffset>
              </wp:positionH>
              <wp:positionV relativeFrom="paragraph">
                <wp:posOffset>179366</wp:posOffset>
              </wp:positionV>
              <wp:extent cx="2580516" cy="6659204"/>
              <wp:effectExtent l="95250" t="76200" r="106045" b="123190"/>
              <wp:wrapNone/>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516" cy="6659204"/>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A3CC3" id="Rectangle 3" o:spid="_x0000_s1026" style="position:absolute;margin-left:581.95pt;margin-top:14.1pt;width:203.2pt;height:524.35pt;z-index:251653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" fillcolor="white [3212]" stroked="f">
              <v:shadow on="t" color="black" opacity="26214f" origin="-.5,-.5" offset="0,0"/>
              <o:lock v:ext="edit" aspectratio="t"/>
            </v:rect>
          </w:pict>
        </mc:Fallback>
      </mc:AlternateContent>
    </w:r>
    <w:r>
      <w:rPr>
        <w:noProof/>
        <w:lang w:val="de-DE" w:eastAsia="de-DE"/>
      </w:rPr>
      <mc:AlternateContent>
        <mc:Choice Requires="wps">
          <w:drawing>
            <wp:anchor distT="0" distB="0" distL="114300" distR="114300" simplePos="0" relativeHeight="251654183" behindDoc="0" locked="0" layoutInCell="1" allowOverlap="1" wp14:anchorId="09D6B21A" wp14:editId="0C7B4BD7">
              <wp:simplePos x="0" y="0"/>
              <wp:positionH relativeFrom="column">
                <wp:posOffset>7584993</wp:posOffset>
              </wp:positionH>
              <wp:positionV relativeFrom="paragraph">
                <wp:posOffset>366166</wp:posOffset>
              </wp:positionV>
              <wp:extent cx="2214030" cy="6366164"/>
              <wp:effectExtent l="0" t="0" r="15240" b="1587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59A37A43" id="Rectangle 13" o:spid="_x0000_s1026" style="position:absolute;margin-left:597.25pt;margin-top:28.85pt;width:174.35pt;height:501.25pt;z-index:251654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" filled="f" strokecolor="#b0bbc0 [1940]" strokeweight="1pt">
              <v:textbox inset=",7.2pt,,7.2pt"/>
            </v:rect>
          </w:pict>
        </mc:Fallback>
      </mc:AlternateContent>
    </w:r>
    <w:r>
      <w:rPr>
        <w:noProof/>
        <w:lang w:val="de-DE" w:eastAsia="de-DE"/>
      </w:rPr>
      <mc:AlternateContent>
        <mc:Choice Requires="wps">
          <w:drawing>
            <wp:anchor distT="0" distB="0" distL="114300" distR="114300" simplePos="0" relativeHeight="251655207" behindDoc="0" locked="0" layoutInCell="1" allowOverlap="1" wp14:anchorId="71193A04" wp14:editId="6FD38D28">
              <wp:simplePos x="0" y="0"/>
              <wp:positionH relativeFrom="column">
                <wp:posOffset>3992467</wp:posOffset>
              </wp:positionH>
              <wp:positionV relativeFrom="paragraph">
                <wp:posOffset>366166</wp:posOffset>
              </wp:positionV>
              <wp:extent cx="2214030" cy="6366164"/>
              <wp:effectExtent l="0" t="0" r="15240" b="1587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3F330733" id="Rectangle 12" o:spid="_x0000_s1026" style="position:absolute;margin-left:314.35pt;margin-top:28.85pt;width:174.35pt;height:501.25pt;z-index:251655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" filled="f" strokecolor="#b0bbc0 [1940]" strokeweight="1pt">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4A1"/>
    <w:multiLevelType w:val="hybridMultilevel"/>
    <w:tmpl w:val="92B6E21A"/>
    <w:lvl w:ilvl="0" w:tplc="4AFAC682">
      <w:start w:val="5"/>
      <w:numFmt w:val="bullet"/>
      <w:lvlText w:val=""/>
      <w:lvlJc w:val="left"/>
      <w:pPr>
        <w:ind w:left="720" w:hanging="360"/>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4A4"/>
    <w:multiLevelType w:val="hybridMultilevel"/>
    <w:tmpl w:val="14E4B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F47FA"/>
    <w:multiLevelType w:val="hybridMultilevel"/>
    <w:tmpl w:val="F23A30C0"/>
    <w:lvl w:ilvl="0" w:tplc="4AFAC682">
      <w:start w:val="5"/>
      <w:numFmt w:val="bullet"/>
      <w:lvlText w:val=""/>
      <w:lvlJc w:val="left"/>
      <w:pPr>
        <w:ind w:left="720" w:hanging="360"/>
      </w:pPr>
      <w:rPr>
        <w:rFonts w:ascii="Symbol" w:eastAsiaTheme="minorEastAsia" w:hAnsi="Symbol" w:cstheme="minorBidi"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6572ABD"/>
    <w:multiLevelType w:val="hybridMultilevel"/>
    <w:tmpl w:val="47E8FC8A"/>
    <w:lvl w:ilvl="0" w:tplc="352AE164">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0B27DF9"/>
    <w:multiLevelType w:val="hybridMultilevel"/>
    <w:tmpl w:val="18B8B8FA"/>
    <w:lvl w:ilvl="0" w:tplc="4CCC837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B5051E7"/>
    <w:multiLevelType w:val="hybridMultilevel"/>
    <w:tmpl w:val="E8B28528"/>
    <w:lvl w:ilvl="0" w:tplc="3C5E3B30">
      <w:start w:val="5"/>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1"/>
  </w:docVars>
  <w:rsids>
    <w:rsidRoot w:val="000D1F94"/>
    <w:rsid w:val="00044DC5"/>
    <w:rsid w:val="000705DB"/>
    <w:rsid w:val="000D10DE"/>
    <w:rsid w:val="000D1F94"/>
    <w:rsid w:val="00204787"/>
    <w:rsid w:val="00240560"/>
    <w:rsid w:val="00382810"/>
    <w:rsid w:val="00421388"/>
    <w:rsid w:val="00435397"/>
    <w:rsid w:val="00441A5D"/>
    <w:rsid w:val="004767C8"/>
    <w:rsid w:val="004B0066"/>
    <w:rsid w:val="00533FCF"/>
    <w:rsid w:val="00595367"/>
    <w:rsid w:val="005F0390"/>
    <w:rsid w:val="00626C91"/>
    <w:rsid w:val="00630422"/>
    <w:rsid w:val="00737FBC"/>
    <w:rsid w:val="00742EB3"/>
    <w:rsid w:val="00782DA1"/>
    <w:rsid w:val="007B26CE"/>
    <w:rsid w:val="007D6014"/>
    <w:rsid w:val="0083785B"/>
    <w:rsid w:val="0086048C"/>
    <w:rsid w:val="00933D21"/>
    <w:rsid w:val="009B39B5"/>
    <w:rsid w:val="00A32835"/>
    <w:rsid w:val="00A459CF"/>
    <w:rsid w:val="00B368A1"/>
    <w:rsid w:val="00B44C36"/>
    <w:rsid w:val="00B75AB7"/>
    <w:rsid w:val="00C53F5F"/>
    <w:rsid w:val="00DD4FD4"/>
    <w:rsid w:val="00E336FF"/>
    <w:rsid w:val="00E57E12"/>
    <w:rsid w:val="00E61C28"/>
    <w:rsid w:val="00FB5520"/>
    <w:rsid w:val="00FF7A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57036"/>
  <w15:docId w15:val="{07ABEF31-3FC1-5744-BEE6-A9DDFFD2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99"/>
    <w:lsdException w:name="Body Text 3"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3FCF"/>
  </w:style>
  <w:style w:type="paragraph" w:styleId="Heading1">
    <w:name w:val="heading 1"/>
    <w:basedOn w:val="Normal"/>
    <w:link w:val="Heading1Char"/>
    <w:uiPriority w:val="9"/>
    <w:qFormat/>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Pr>
      <w:color w:val="252D30" w:themeColor="text2" w:themeShade="80"/>
      <w:sz w:val="22"/>
    </w:rPr>
  </w:style>
  <w:style w:type="paragraph" w:styleId="BodyText2">
    <w:name w:val="Body Text 2"/>
    <w:basedOn w:val="Normal"/>
    <w:link w:val="BodyText2Char"/>
    <w:uiPriority w:val="99"/>
    <w:unhideWhenUsed/>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Pr>
      <w:color w:val="252D30" w:themeColor="text2" w:themeShade="80"/>
      <w:sz w:val="22"/>
    </w:rPr>
  </w:style>
  <w:style w:type="paragraph" w:styleId="BodyText3">
    <w:name w:val="Body Text 3"/>
    <w:basedOn w:val="Normal"/>
    <w:link w:val="BodyText3Char"/>
    <w:uiPriority w:val="99"/>
    <w:unhideWhenUsed/>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Pr>
      <w:color w:val="252D30" w:themeColor="text2" w:themeShade="80"/>
      <w:sz w:val="20"/>
      <w:szCs w:val="16"/>
    </w:rPr>
  </w:style>
  <w:style w:type="paragraph" w:styleId="Title">
    <w:name w:val="Title"/>
    <w:basedOn w:val="Normal"/>
    <w:link w:val="TitleChar"/>
    <w:uiPriority w:val="10"/>
    <w:qFormat/>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pPr>
      <w:spacing w:after="0" w:line="480" w:lineRule="exact"/>
      <w:jc w:val="center"/>
    </w:pPr>
    <w:rPr>
      <w:color w:val="B2BEC3" w:themeColor="text2" w:themeTint="66"/>
      <w:sz w:val="44"/>
    </w:rPr>
  </w:style>
  <w:style w:type="character" w:customStyle="1" w:styleId="SymbolChar">
    <w:name w:val="Symbol Char"/>
    <w:basedOn w:val="DefaultParagraphFont"/>
    <w:link w:val="Symbol"/>
    <w:rPr>
      <w:color w:val="B2BEC3" w:themeColor="text2" w:themeTint="66"/>
      <w:sz w:val="44"/>
    </w:rPr>
  </w:style>
  <w:style w:type="paragraph" w:customStyle="1" w:styleId="ContactDetails">
    <w:name w:val="Contact Details"/>
    <w:basedOn w:val="Normal"/>
    <w:link w:val="ContactDetailsChar"/>
    <w:qFormat/>
    <w:pPr>
      <w:spacing w:after="180"/>
      <w:jc w:val="center"/>
    </w:pPr>
    <w:rPr>
      <w:color w:val="4B5A60" w:themeColor="text2"/>
      <w:sz w:val="18"/>
    </w:rPr>
  </w:style>
  <w:style w:type="character" w:customStyle="1" w:styleId="ContactDetailsChar">
    <w:name w:val="Contact Details Char"/>
    <w:basedOn w:val="DefaultParagraphFont"/>
    <w:link w:val="ContactDetails"/>
    <w:rPr>
      <w:color w:val="4B5A60" w:themeColor="text2"/>
      <w:sz w:val="18"/>
    </w:rPr>
  </w:style>
  <w:style w:type="paragraph" w:customStyle="1" w:styleId="Organization">
    <w:name w:val="Organization"/>
    <w:basedOn w:val="Normal"/>
    <w:link w:val="OrganizationChar"/>
    <w:qFormat/>
    <w:pPr>
      <w:spacing w:after="0"/>
      <w:jc w:val="center"/>
    </w:pPr>
    <w:rPr>
      <w:b/>
      <w:color w:val="4B5A60" w:themeColor="text2"/>
      <w:sz w:val="20"/>
    </w:rPr>
  </w:style>
  <w:style w:type="character" w:customStyle="1" w:styleId="OrganizationChar">
    <w:name w:val="Organization Char"/>
    <w:basedOn w:val="DefaultParagraphFont"/>
    <w:link w:val="Organization"/>
    <w:rPr>
      <w:b/>
      <w:color w:val="4B5A60" w:themeColor="text2"/>
      <w:sz w:val="20"/>
    </w:rPr>
  </w:style>
  <w:style w:type="character" w:styleId="Hyperlink">
    <w:name w:val="Hyperlink"/>
    <w:basedOn w:val="DefaultParagraphFont"/>
    <w:rsid w:val="0083785B"/>
    <w:rPr>
      <w:color w:val="524A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amerikastudien@uibk.ac.a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amerikastudien@uibk.ac.a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Vorlagen:Layoutansicht%20fu&#776;r%20Vero&#776;ffentlichungen:Broschu&#776;ren:Theia%20Broschu&#776;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Macintosh%20HD:Applications:Microsoft%20Office%202011:Office:Media:Vorlagen:Layoutansicht%20für%20Veröffentlichungen:Broschüren:Theia%20Broschüre.dotx</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Amerikastudien</dc:creator>
  <cp:keywords/>
  <dc:description/>
  <cp:lastModifiedBy>Sandra Theresa Tausel</cp:lastModifiedBy>
  <cp:revision>2</cp:revision>
  <cp:lastPrinted>2012-09-25T10:52:00Z</cp:lastPrinted>
  <dcterms:created xsi:type="dcterms:W3CDTF">2021-09-28T12:05:00Z</dcterms:created>
  <dcterms:modified xsi:type="dcterms:W3CDTF">2021-09-28T12:05:00Z</dcterms:modified>
  <cp:category/>
</cp:coreProperties>
</file>